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B28640D" w14:textId="083E35C7" w:rsidR="00F318AD" w:rsidRDefault="00405CBF" w:rsidP="0021689C">
      <w:pPr>
        <w:tabs>
          <w:tab w:val="left" w:pos="9175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2C45C1" wp14:editId="093F5C5A">
                <wp:simplePos x="0" y="0"/>
                <wp:positionH relativeFrom="margin">
                  <wp:posOffset>3455035</wp:posOffset>
                </wp:positionH>
                <wp:positionV relativeFrom="paragraph">
                  <wp:posOffset>-144780</wp:posOffset>
                </wp:positionV>
                <wp:extent cx="3710940" cy="2964180"/>
                <wp:effectExtent l="0" t="0" r="22860" b="26670"/>
                <wp:wrapNone/>
                <wp:docPr id="18613715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940" cy="296418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04FE4A" w14:textId="7577D2E4" w:rsidR="009E7A8F" w:rsidRDefault="009E7A8F" w:rsidP="009E7A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0478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Happenings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Week of </w:t>
                            </w:r>
                            <w:r w:rsidR="00E1748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June </w:t>
                            </w:r>
                            <w:r w:rsidR="007149D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15</w:t>
                            </w:r>
                            <w:r w:rsidR="007C309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th</w:t>
                            </w:r>
                            <w:r w:rsidR="005069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,</w:t>
                            </w:r>
                            <w:r w:rsidR="00AE3B5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202</w:t>
                            </w:r>
                            <w:r w:rsidR="0015775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5</w:t>
                            </w:r>
                          </w:p>
                          <w:p w14:paraId="5AB737D6" w14:textId="77777777" w:rsidR="000F1C87" w:rsidRDefault="000F1C87" w:rsidP="009E7A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8719CA6" w14:textId="47B32E93" w:rsidR="009E7A8F" w:rsidRDefault="009E7A8F" w:rsidP="009E7A8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bookmarkStart w:id="0" w:name="_Hlk157498170"/>
                            <w:r w:rsidRPr="009F3B9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Tuesday</w:t>
                            </w:r>
                            <w:bookmarkEnd w:id="0"/>
                            <w:r w:rsidRPr="009F3B9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/ Martes </w:t>
                            </w:r>
                            <w:r w:rsidR="00E1748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June</w:t>
                            </w:r>
                            <w:r w:rsidR="007C309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="007149D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7</w:t>
                            </w:r>
                            <w:r w:rsidR="007C309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th</w:t>
                            </w:r>
                            <w:r w:rsidR="004D49D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F3B9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/ </w:t>
                            </w:r>
                            <w:r w:rsidR="00E1748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Junio </w:t>
                            </w:r>
                            <w:r w:rsidR="007C309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7149D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7</w:t>
                            </w:r>
                            <w:r w:rsidR="007C309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th</w:t>
                            </w:r>
                          </w:p>
                          <w:p w14:paraId="1C6EC35F" w14:textId="70F7FCE6" w:rsidR="00A74A07" w:rsidRDefault="00A74A07" w:rsidP="00A74A0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8;30 AM </w:t>
                            </w:r>
                            <w:r w:rsidR="00451B2E">
                              <w:rPr>
                                <w:rFonts w:ascii="Arial" w:hAnsi="Arial" w:cs="Arial"/>
                              </w:rPr>
                              <w:t>NO Mass</w:t>
                            </w:r>
                          </w:p>
                          <w:p w14:paraId="250B0FCF" w14:textId="6049CFD4" w:rsidR="009E7A8F" w:rsidRDefault="00A74A07" w:rsidP="00A74A0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32589">
                              <w:rPr>
                                <w:rFonts w:ascii="Arial" w:hAnsi="Arial" w:cs="Arial"/>
                              </w:rPr>
                              <w:t>7:00 PM AA/Al-Anon (RE Center)</w:t>
                            </w:r>
                          </w:p>
                          <w:p w14:paraId="54D4124A" w14:textId="77777777" w:rsidR="008E6BBE" w:rsidRDefault="008E6BBE" w:rsidP="00A74A0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6A4B98" w14:textId="3E5C8B84" w:rsidR="009E7A8F" w:rsidRDefault="009E7A8F" w:rsidP="009E7A8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8387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Wednesday/</w:t>
                            </w:r>
                            <w:r w:rsidR="00E34180" w:rsidRPr="00E8387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8387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Miercoles</w:t>
                            </w:r>
                            <w:proofErr w:type="spellEnd"/>
                            <w:r w:rsidRPr="00E8387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–</w:t>
                            </w:r>
                            <w:r w:rsidR="00E1748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June </w:t>
                            </w:r>
                            <w:r w:rsidR="00EF679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7149D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8</w:t>
                            </w:r>
                            <w:r w:rsidR="00451B2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th</w:t>
                            </w:r>
                            <w:r w:rsidR="00E34180" w:rsidRPr="00E8387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87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/</w:t>
                            </w:r>
                            <w:r w:rsidR="004F5B2E" w:rsidRPr="00E8387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1748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Junio </w:t>
                            </w:r>
                            <w:r w:rsidR="00EF679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7149D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8</w:t>
                            </w:r>
                            <w:r w:rsidR="00451B2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th</w:t>
                            </w:r>
                          </w:p>
                          <w:p w14:paraId="3A220FDD" w14:textId="77777777" w:rsidR="00A74A07" w:rsidRDefault="00A74A07" w:rsidP="00A74A0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2227F">
                              <w:rPr>
                                <w:rFonts w:ascii="Arial" w:hAnsi="Arial" w:cs="Arial"/>
                              </w:rPr>
                              <w:t xml:space="preserve">10:00 AM-12:00 PM Food Pantry/Despensa de Alimentos (Social Hall)  </w:t>
                            </w:r>
                          </w:p>
                          <w:p w14:paraId="1C6EC40D" w14:textId="77777777" w:rsidR="008E6BBE" w:rsidRDefault="008E6BBE" w:rsidP="00A74A0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44A705D" w14:textId="4BD1550E" w:rsidR="00E8387D" w:rsidRDefault="00E8387D" w:rsidP="00E8387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bookmarkStart w:id="1" w:name="_Hlk191374494"/>
                            <w:r w:rsidRPr="009F3B9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Thursday/ Jueves</w:t>
                            </w:r>
                            <w:r w:rsidR="0015775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–</w:t>
                            </w:r>
                            <w:r w:rsidRPr="009F3B9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1748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June </w:t>
                            </w:r>
                            <w:r w:rsidR="007149D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20</w:t>
                            </w:r>
                            <w:r w:rsidR="00451B2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th</w:t>
                            </w:r>
                            <w:r w:rsidR="0015775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/</w:t>
                            </w:r>
                            <w:r w:rsidRPr="009F3B9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1748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Junio </w:t>
                            </w:r>
                            <w:r w:rsidR="007149D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20</w:t>
                            </w:r>
                            <w:r w:rsidR="00451B2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th</w:t>
                            </w:r>
                          </w:p>
                          <w:bookmarkEnd w:id="1"/>
                          <w:p w14:paraId="4CC3EE7E" w14:textId="56454A22" w:rsidR="005B3A91" w:rsidRDefault="005B3A91" w:rsidP="00E8387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1:00 </w:t>
                            </w:r>
                            <w:r w:rsidR="00DE2932">
                              <w:rPr>
                                <w:rFonts w:ascii="Arial" w:hAnsi="Arial" w:cs="Arial"/>
                              </w:rPr>
                              <w:t xml:space="preserve">– 3:00 </w:t>
                            </w:r>
                            <w:r>
                              <w:rPr>
                                <w:rFonts w:ascii="Arial" w:hAnsi="Arial" w:cs="Arial"/>
                              </w:rPr>
                              <w:t>PM Crafts (Social Hall)</w:t>
                            </w:r>
                          </w:p>
                          <w:p w14:paraId="2988E7E3" w14:textId="4324B67A" w:rsidR="00524DB4" w:rsidRDefault="009B2681" w:rsidP="00E8387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5:30 PM </w:t>
                            </w:r>
                            <w:r w:rsidR="00451B2E">
                              <w:rPr>
                                <w:rFonts w:ascii="Arial" w:hAnsi="Arial" w:cs="Arial"/>
                              </w:rPr>
                              <w:t>NO MASS</w:t>
                            </w:r>
                          </w:p>
                          <w:p w14:paraId="59A15221" w14:textId="7B582136" w:rsidR="00524DB4" w:rsidRDefault="009B2681" w:rsidP="00E8387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6:00 PM Adoration</w:t>
                            </w:r>
                          </w:p>
                          <w:p w14:paraId="6678439F" w14:textId="77777777" w:rsidR="00524DB4" w:rsidRDefault="00524DB4" w:rsidP="008E6BB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A6C99A9" w14:textId="3B295D10" w:rsidR="009E7A8F" w:rsidRDefault="009E7A8F" w:rsidP="001F341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000F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Sunday/ Domingo</w:t>
                            </w:r>
                            <w:r w:rsidR="000E50C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60A9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June </w:t>
                            </w:r>
                            <w:r w:rsidR="007149D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22nd</w:t>
                            </w:r>
                            <w:r w:rsidRPr="000000F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/ </w:t>
                            </w:r>
                            <w:r w:rsidR="00560A9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Junio </w:t>
                            </w:r>
                            <w:r w:rsidR="007149D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22nd</w:t>
                            </w:r>
                          </w:p>
                          <w:p w14:paraId="48AE7E93" w14:textId="3643EBE4" w:rsidR="009E7A8F" w:rsidRDefault="00C41A3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10:30 AM – Mass</w:t>
                            </w:r>
                            <w:r w:rsidR="00CB417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72742AD0" w14:textId="54F4CE52" w:rsidR="00C41A39" w:rsidRDefault="00EB5592"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C41A39">
                              <w:rPr>
                                <w:rFonts w:ascii="Arial" w:hAnsi="Arial" w:cs="Arial"/>
                              </w:rPr>
                              <w:t xml:space="preserve">5:30 PM </w:t>
                            </w:r>
                            <w:proofErr w:type="gramStart"/>
                            <w:r w:rsidR="00CB417A">
                              <w:rPr>
                                <w:rFonts w:ascii="Arial" w:hAnsi="Arial" w:cs="Arial"/>
                              </w:rPr>
                              <w:t>–</w:t>
                            </w:r>
                            <w:r w:rsidR="00C41A3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D49D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C41A39">
                              <w:rPr>
                                <w:rFonts w:ascii="Arial" w:hAnsi="Arial" w:cs="Arial"/>
                              </w:rPr>
                              <w:t>Mass</w:t>
                            </w:r>
                            <w:proofErr w:type="gramEnd"/>
                            <w:r w:rsidR="001F3418">
                              <w:rPr>
                                <w:rFonts w:ascii="Arial" w:hAnsi="Arial" w:cs="Arial"/>
                              </w:rPr>
                              <w:t>- Spanish</w:t>
                            </w:r>
                            <w:r w:rsidR="00112F6A">
                              <w:rPr>
                                <w:rFonts w:ascii="Arial" w:hAnsi="Arial" w:cs="Arial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C45C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72.05pt;margin-top:-11.4pt;width:292.2pt;height:233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" fillcolor="#ff6" strokeweight=".5pt">
                <v:textbox>
                  <w:txbxContent>
                    <w:p w14:paraId="5304FE4A" w14:textId="7577D2E4" w:rsidR="009E7A8F" w:rsidRDefault="009E7A8F" w:rsidP="009E7A8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0478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Happenings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Week of </w:t>
                      </w:r>
                      <w:r w:rsidR="00E1748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June </w:t>
                      </w:r>
                      <w:r w:rsidR="007149D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15</w:t>
                      </w:r>
                      <w:r w:rsidR="007C309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th</w:t>
                      </w:r>
                      <w:r w:rsidR="005069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,</w:t>
                      </w:r>
                      <w:r w:rsidR="00AE3B5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202</w:t>
                      </w:r>
                      <w:r w:rsidR="0015775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5</w:t>
                      </w:r>
                    </w:p>
                    <w:p w14:paraId="5AB737D6" w14:textId="77777777" w:rsidR="000F1C87" w:rsidRDefault="000F1C87" w:rsidP="009E7A8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18719CA6" w14:textId="47B32E93" w:rsidR="009E7A8F" w:rsidRDefault="009E7A8F" w:rsidP="009E7A8F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bookmarkStart w:id="2" w:name="_Hlk157498170"/>
                      <w:r w:rsidRPr="009F3B9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Tuesday</w:t>
                      </w:r>
                      <w:bookmarkEnd w:id="2"/>
                      <w:r w:rsidRPr="009F3B9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/ Martes </w:t>
                      </w:r>
                      <w:r w:rsidR="00E1748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June</w:t>
                      </w:r>
                      <w:r w:rsidR="007C309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1</w:t>
                      </w:r>
                      <w:r w:rsidR="007149D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7</w:t>
                      </w:r>
                      <w:r w:rsidR="007C309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th</w:t>
                      </w:r>
                      <w:r w:rsidR="004D49D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9F3B9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/ </w:t>
                      </w:r>
                      <w:r w:rsidR="00E1748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Junio </w:t>
                      </w:r>
                      <w:r w:rsidR="007C309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1</w:t>
                      </w:r>
                      <w:r w:rsidR="007149D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7</w:t>
                      </w:r>
                      <w:r w:rsidR="007C309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th</w:t>
                      </w:r>
                    </w:p>
                    <w:p w14:paraId="1C6EC35F" w14:textId="70F7FCE6" w:rsidR="00A74A07" w:rsidRDefault="00A74A07" w:rsidP="00A74A0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8;30 AM </w:t>
                      </w:r>
                      <w:r w:rsidR="00451B2E">
                        <w:rPr>
                          <w:rFonts w:ascii="Arial" w:hAnsi="Arial" w:cs="Arial"/>
                        </w:rPr>
                        <w:t>NO Mass</w:t>
                      </w:r>
                    </w:p>
                    <w:p w14:paraId="250B0FCF" w14:textId="6049CFD4" w:rsidR="009E7A8F" w:rsidRDefault="00A74A07" w:rsidP="00A74A07">
                      <w:pPr>
                        <w:rPr>
                          <w:rFonts w:ascii="Arial" w:hAnsi="Arial" w:cs="Arial"/>
                        </w:rPr>
                      </w:pPr>
                      <w:r w:rsidRPr="00C32589">
                        <w:rPr>
                          <w:rFonts w:ascii="Arial" w:hAnsi="Arial" w:cs="Arial"/>
                        </w:rPr>
                        <w:t>7:00 PM AA/Al-Anon (RE Center)</w:t>
                      </w:r>
                    </w:p>
                    <w:p w14:paraId="54D4124A" w14:textId="77777777" w:rsidR="008E6BBE" w:rsidRDefault="008E6BBE" w:rsidP="00A74A07">
                      <w:pPr>
                        <w:rPr>
                          <w:rFonts w:ascii="Arial" w:hAnsi="Arial" w:cs="Arial"/>
                        </w:rPr>
                      </w:pPr>
                    </w:p>
                    <w:p w14:paraId="346A4B98" w14:textId="3E5C8B84" w:rsidR="009E7A8F" w:rsidRDefault="009E7A8F" w:rsidP="009E7A8F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E8387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Wednesday/</w:t>
                      </w:r>
                      <w:r w:rsidR="00E34180" w:rsidRPr="00E8387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8387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Miercoles</w:t>
                      </w:r>
                      <w:proofErr w:type="spellEnd"/>
                      <w:r w:rsidRPr="00E8387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–</w:t>
                      </w:r>
                      <w:r w:rsidR="00E1748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June </w:t>
                      </w:r>
                      <w:r w:rsidR="00EF679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1</w:t>
                      </w:r>
                      <w:r w:rsidR="007149D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8</w:t>
                      </w:r>
                      <w:r w:rsidR="00451B2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th</w:t>
                      </w:r>
                      <w:r w:rsidR="00E34180" w:rsidRPr="00E8387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E8387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/</w:t>
                      </w:r>
                      <w:r w:rsidR="004F5B2E" w:rsidRPr="00E8387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E1748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Junio </w:t>
                      </w:r>
                      <w:r w:rsidR="00EF679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1</w:t>
                      </w:r>
                      <w:r w:rsidR="007149D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8</w:t>
                      </w:r>
                      <w:r w:rsidR="00451B2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th</w:t>
                      </w:r>
                    </w:p>
                    <w:p w14:paraId="3A220FDD" w14:textId="77777777" w:rsidR="00A74A07" w:rsidRDefault="00A74A07" w:rsidP="00A74A07">
                      <w:pPr>
                        <w:rPr>
                          <w:rFonts w:ascii="Arial" w:hAnsi="Arial" w:cs="Arial"/>
                        </w:rPr>
                      </w:pPr>
                      <w:r w:rsidRPr="0022227F">
                        <w:rPr>
                          <w:rFonts w:ascii="Arial" w:hAnsi="Arial" w:cs="Arial"/>
                        </w:rPr>
                        <w:t xml:space="preserve">10:00 AM-12:00 PM Food Pantry/Despensa de Alimentos (Social Hall)  </w:t>
                      </w:r>
                    </w:p>
                    <w:p w14:paraId="1C6EC40D" w14:textId="77777777" w:rsidR="008E6BBE" w:rsidRDefault="008E6BBE" w:rsidP="00A74A07">
                      <w:pPr>
                        <w:rPr>
                          <w:rFonts w:ascii="Arial" w:hAnsi="Arial" w:cs="Arial"/>
                        </w:rPr>
                      </w:pPr>
                    </w:p>
                    <w:p w14:paraId="144A705D" w14:textId="4BD1550E" w:rsidR="00E8387D" w:rsidRDefault="00E8387D" w:rsidP="00E8387D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bookmarkStart w:id="3" w:name="_Hlk191374494"/>
                      <w:r w:rsidRPr="009F3B9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Thursday/ Jueves</w:t>
                      </w:r>
                      <w:r w:rsidR="0015775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–</w:t>
                      </w:r>
                      <w:r w:rsidRPr="009F3B9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E1748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June </w:t>
                      </w:r>
                      <w:r w:rsidR="007149D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20</w:t>
                      </w:r>
                      <w:r w:rsidR="00451B2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th</w:t>
                      </w:r>
                      <w:r w:rsidR="0015775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/</w:t>
                      </w:r>
                      <w:r w:rsidRPr="009F3B9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E1748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Junio </w:t>
                      </w:r>
                      <w:r w:rsidR="007149D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20</w:t>
                      </w:r>
                      <w:r w:rsidR="00451B2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th</w:t>
                      </w:r>
                    </w:p>
                    <w:bookmarkEnd w:id="3"/>
                    <w:p w14:paraId="4CC3EE7E" w14:textId="56454A22" w:rsidR="005B3A91" w:rsidRDefault="005B3A91" w:rsidP="00E8387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1:00 </w:t>
                      </w:r>
                      <w:r w:rsidR="00DE2932">
                        <w:rPr>
                          <w:rFonts w:ascii="Arial" w:hAnsi="Arial" w:cs="Arial"/>
                        </w:rPr>
                        <w:t xml:space="preserve">– 3:00 </w:t>
                      </w:r>
                      <w:r>
                        <w:rPr>
                          <w:rFonts w:ascii="Arial" w:hAnsi="Arial" w:cs="Arial"/>
                        </w:rPr>
                        <w:t>PM Crafts (Social Hall)</w:t>
                      </w:r>
                    </w:p>
                    <w:p w14:paraId="2988E7E3" w14:textId="4324B67A" w:rsidR="00524DB4" w:rsidRDefault="009B2681" w:rsidP="00E8387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5:30 PM </w:t>
                      </w:r>
                      <w:r w:rsidR="00451B2E">
                        <w:rPr>
                          <w:rFonts w:ascii="Arial" w:hAnsi="Arial" w:cs="Arial"/>
                        </w:rPr>
                        <w:t>NO MASS</w:t>
                      </w:r>
                    </w:p>
                    <w:p w14:paraId="59A15221" w14:textId="7B582136" w:rsidR="00524DB4" w:rsidRDefault="009B2681" w:rsidP="00E8387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6:00 PM Adoration</w:t>
                      </w:r>
                    </w:p>
                    <w:p w14:paraId="6678439F" w14:textId="77777777" w:rsidR="00524DB4" w:rsidRDefault="00524DB4" w:rsidP="008E6BBE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1A6C99A9" w14:textId="3B295D10" w:rsidR="009E7A8F" w:rsidRDefault="009E7A8F" w:rsidP="001F341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0000F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Sunday/ Domingo</w:t>
                      </w:r>
                      <w:r w:rsidR="000E50C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560A9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June </w:t>
                      </w:r>
                      <w:r w:rsidR="007149D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22nd</w:t>
                      </w:r>
                      <w:r w:rsidRPr="000000F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/ </w:t>
                      </w:r>
                      <w:r w:rsidR="00560A9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Junio </w:t>
                      </w:r>
                      <w:r w:rsidR="007149D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22nd</w:t>
                      </w:r>
                    </w:p>
                    <w:p w14:paraId="48AE7E93" w14:textId="3643EBE4" w:rsidR="009E7A8F" w:rsidRDefault="00C41A3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10:30 AM – Mass</w:t>
                      </w:r>
                      <w:r w:rsidR="00CB417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72742AD0" w14:textId="54F4CE52" w:rsidR="00C41A39" w:rsidRDefault="00EB5592"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C41A39">
                        <w:rPr>
                          <w:rFonts w:ascii="Arial" w:hAnsi="Arial" w:cs="Arial"/>
                        </w:rPr>
                        <w:t xml:space="preserve">5:30 PM </w:t>
                      </w:r>
                      <w:proofErr w:type="gramStart"/>
                      <w:r w:rsidR="00CB417A">
                        <w:rPr>
                          <w:rFonts w:ascii="Arial" w:hAnsi="Arial" w:cs="Arial"/>
                        </w:rPr>
                        <w:t>–</w:t>
                      </w:r>
                      <w:r w:rsidR="00C41A39">
                        <w:rPr>
                          <w:rFonts w:ascii="Arial" w:hAnsi="Arial" w:cs="Arial"/>
                        </w:rPr>
                        <w:t xml:space="preserve"> </w:t>
                      </w:r>
                      <w:r w:rsidR="004D49D9">
                        <w:rPr>
                          <w:rFonts w:ascii="Arial" w:hAnsi="Arial" w:cs="Arial"/>
                        </w:rPr>
                        <w:t xml:space="preserve"> </w:t>
                      </w:r>
                      <w:r w:rsidR="00C41A39">
                        <w:rPr>
                          <w:rFonts w:ascii="Arial" w:hAnsi="Arial" w:cs="Arial"/>
                        </w:rPr>
                        <w:t>Mass</w:t>
                      </w:r>
                      <w:proofErr w:type="gramEnd"/>
                      <w:r w:rsidR="001F3418">
                        <w:rPr>
                          <w:rFonts w:ascii="Arial" w:hAnsi="Arial" w:cs="Arial"/>
                        </w:rPr>
                        <w:t>- Spanish</w:t>
                      </w:r>
                      <w:r w:rsidR="00112F6A">
                        <w:rPr>
                          <w:rFonts w:ascii="Arial" w:hAnsi="Arial" w:cs="Arial"/>
                        </w:rPr>
                        <w:t xml:space="preserve">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7FDD">
        <w:rPr>
          <w:noProof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5B6C07C0" wp14:editId="77542760">
                <wp:simplePos x="0" y="0"/>
                <wp:positionH relativeFrom="margin">
                  <wp:posOffset>-141605</wp:posOffset>
                </wp:positionH>
                <wp:positionV relativeFrom="paragraph">
                  <wp:posOffset>-175260</wp:posOffset>
                </wp:positionV>
                <wp:extent cx="3540125" cy="1143000"/>
                <wp:effectExtent l="0" t="0" r="22225" b="19050"/>
                <wp:wrapNone/>
                <wp:docPr id="66490854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125" cy="11430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512B47" w14:textId="77777777" w:rsidR="00F318AD" w:rsidRPr="00871869" w:rsidRDefault="00F318AD" w:rsidP="004F41C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871869"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</w:rPr>
                              <w:t>St. Patrick</w:t>
                            </w:r>
                          </w:p>
                          <w:p w14:paraId="41F612BE" w14:textId="77777777" w:rsidR="00F318AD" w:rsidRPr="00871869" w:rsidRDefault="00F318AD" w:rsidP="004F41C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385623"/>
                                <w:sz w:val="22"/>
                                <w:szCs w:val="22"/>
                              </w:rPr>
                            </w:pPr>
                            <w:r w:rsidRPr="00871869">
                              <w:rPr>
                                <w:rFonts w:ascii="Arial" w:hAnsi="Arial" w:cs="Arial"/>
                                <w:color w:val="385623"/>
                                <w:sz w:val="22"/>
                                <w:szCs w:val="22"/>
                              </w:rPr>
                              <w:t>1405 N. Federal, Hampton 641-456-4857</w:t>
                            </w:r>
                          </w:p>
                          <w:p w14:paraId="1839D599" w14:textId="77777777" w:rsidR="00F318AD" w:rsidRPr="00871869" w:rsidRDefault="00F318AD" w:rsidP="004F41C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385623"/>
                                <w:sz w:val="22"/>
                                <w:szCs w:val="22"/>
                              </w:rPr>
                            </w:pPr>
                            <w:r w:rsidRPr="00871869">
                              <w:rPr>
                                <w:rFonts w:ascii="Arial" w:hAnsi="Arial" w:cs="Arial"/>
                                <w:color w:val="385623"/>
                                <w:sz w:val="22"/>
                                <w:szCs w:val="22"/>
                              </w:rPr>
                              <w:t>Office Hours: Monday through Thursday</w:t>
                            </w:r>
                          </w:p>
                          <w:p w14:paraId="7DC40880" w14:textId="77777777" w:rsidR="00F318AD" w:rsidRPr="00871869" w:rsidRDefault="00F318AD" w:rsidP="004F41C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385623"/>
                                <w:sz w:val="22"/>
                                <w:szCs w:val="22"/>
                              </w:rPr>
                            </w:pPr>
                            <w:r w:rsidRPr="00871869">
                              <w:rPr>
                                <w:rFonts w:ascii="Arial" w:hAnsi="Arial" w:cs="Arial"/>
                                <w:color w:val="385623"/>
                                <w:sz w:val="22"/>
                                <w:szCs w:val="22"/>
                              </w:rPr>
                              <w:t>9:00 AM-1:00 PM, excluding holidays.</w:t>
                            </w:r>
                          </w:p>
                          <w:p w14:paraId="6486FFFF" w14:textId="77777777" w:rsidR="00F318AD" w:rsidRPr="00871869" w:rsidRDefault="00F318AD" w:rsidP="004F41C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385623"/>
                                <w:sz w:val="22"/>
                                <w:szCs w:val="22"/>
                              </w:rPr>
                            </w:pPr>
                            <w:r w:rsidRPr="00871869">
                              <w:rPr>
                                <w:rFonts w:ascii="Arial" w:hAnsi="Arial" w:cs="Arial"/>
                                <w:color w:val="385623"/>
                                <w:sz w:val="22"/>
                                <w:szCs w:val="22"/>
                              </w:rPr>
                              <w:t>dbq097sec@dbqarch.org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C07C0" id="Text Box 10" o:spid="_x0000_s1027" type="#_x0000_t202" style="position:absolute;margin-left:-11.15pt;margin-top:-13.8pt;width:278.75pt;height:90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" fillcolor="#c5e0b4" strokecolor="windowText" strokeweight="1pt">
                <v:textbox inset="2.88pt,2.88pt,2.88pt,2.88pt">
                  <w:txbxContent>
                    <w:p w14:paraId="21512B47" w14:textId="77777777" w:rsidR="00F318AD" w:rsidRPr="00871869" w:rsidRDefault="00F318AD" w:rsidP="004F41C9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</w:pPr>
                      <w:r w:rsidRPr="00871869"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</w:rPr>
                        <w:t>St. Patrick</w:t>
                      </w:r>
                    </w:p>
                    <w:p w14:paraId="41F612BE" w14:textId="77777777" w:rsidR="00F318AD" w:rsidRPr="00871869" w:rsidRDefault="00F318AD" w:rsidP="004F41C9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385623"/>
                          <w:sz w:val="22"/>
                          <w:szCs w:val="22"/>
                        </w:rPr>
                      </w:pPr>
                      <w:r w:rsidRPr="00871869">
                        <w:rPr>
                          <w:rFonts w:ascii="Arial" w:hAnsi="Arial" w:cs="Arial"/>
                          <w:color w:val="385623"/>
                          <w:sz w:val="22"/>
                          <w:szCs w:val="22"/>
                        </w:rPr>
                        <w:t>1405 N. Federal, Hampton 641-456-4857</w:t>
                      </w:r>
                    </w:p>
                    <w:p w14:paraId="1839D599" w14:textId="77777777" w:rsidR="00F318AD" w:rsidRPr="00871869" w:rsidRDefault="00F318AD" w:rsidP="004F41C9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385623"/>
                          <w:sz w:val="22"/>
                          <w:szCs w:val="22"/>
                        </w:rPr>
                      </w:pPr>
                      <w:r w:rsidRPr="00871869">
                        <w:rPr>
                          <w:rFonts w:ascii="Arial" w:hAnsi="Arial" w:cs="Arial"/>
                          <w:color w:val="385623"/>
                          <w:sz w:val="22"/>
                          <w:szCs w:val="22"/>
                        </w:rPr>
                        <w:t>Office Hours: Monday through Thursday</w:t>
                      </w:r>
                    </w:p>
                    <w:p w14:paraId="7DC40880" w14:textId="77777777" w:rsidR="00F318AD" w:rsidRPr="00871869" w:rsidRDefault="00F318AD" w:rsidP="004F41C9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385623"/>
                          <w:sz w:val="22"/>
                          <w:szCs w:val="22"/>
                        </w:rPr>
                      </w:pPr>
                      <w:r w:rsidRPr="00871869">
                        <w:rPr>
                          <w:rFonts w:ascii="Arial" w:hAnsi="Arial" w:cs="Arial"/>
                          <w:color w:val="385623"/>
                          <w:sz w:val="22"/>
                          <w:szCs w:val="22"/>
                        </w:rPr>
                        <w:t>9:00 AM-1:00 PM, excluding holidays.</w:t>
                      </w:r>
                    </w:p>
                    <w:p w14:paraId="6486FFFF" w14:textId="77777777" w:rsidR="00F318AD" w:rsidRPr="00871869" w:rsidRDefault="00F318AD" w:rsidP="004F41C9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385623"/>
                          <w:sz w:val="22"/>
                          <w:szCs w:val="22"/>
                        </w:rPr>
                      </w:pPr>
                      <w:r w:rsidRPr="00871869">
                        <w:rPr>
                          <w:rFonts w:ascii="Arial" w:hAnsi="Arial" w:cs="Arial"/>
                          <w:color w:val="385623"/>
                          <w:sz w:val="22"/>
                          <w:szCs w:val="22"/>
                        </w:rPr>
                        <w:t>dbq097sec@dbqarch.org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931744" w14:textId="77777777" w:rsidR="00F318AD" w:rsidRPr="004B59F3" w:rsidRDefault="00F318AD" w:rsidP="00781852">
      <w:pPr>
        <w:rPr>
          <w:color w:val="auto"/>
          <w:kern w:val="0"/>
          <w:sz w:val="24"/>
          <w:szCs w:val="24"/>
        </w:rPr>
      </w:pPr>
    </w:p>
    <w:p w14:paraId="60F09605" w14:textId="77777777" w:rsidR="00F318AD" w:rsidRDefault="00F318AD" w:rsidP="009B2DD0">
      <w:pPr>
        <w:rPr>
          <w:b/>
        </w:rPr>
      </w:pPr>
    </w:p>
    <w:p w14:paraId="08B823A6" w14:textId="77777777" w:rsidR="00C56122" w:rsidRDefault="00C56122" w:rsidP="00781852">
      <w:pPr>
        <w:rPr>
          <w:rFonts w:ascii="Arial" w:hAnsi="Arial" w:cs="Arial"/>
          <w:b/>
          <w:noProof/>
          <w:color w:val="70AD47"/>
          <w:spacing w:val="10"/>
          <w:sz w:val="28"/>
          <w:szCs w:val="28"/>
        </w:rPr>
      </w:pPr>
    </w:p>
    <w:p w14:paraId="1B3C4503" w14:textId="77777777" w:rsidR="00C56122" w:rsidRDefault="00C56122" w:rsidP="00781852">
      <w:pPr>
        <w:rPr>
          <w:rFonts w:ascii="Arial" w:hAnsi="Arial" w:cs="Arial"/>
          <w:b/>
          <w:noProof/>
          <w:color w:val="70AD47"/>
          <w:spacing w:val="10"/>
          <w:sz w:val="28"/>
          <w:szCs w:val="28"/>
        </w:rPr>
      </w:pPr>
    </w:p>
    <w:p w14:paraId="72305649" w14:textId="50753318" w:rsidR="00C147E0" w:rsidRPr="00871869" w:rsidRDefault="00C46AE5" w:rsidP="00CA0A43">
      <w:pPr>
        <w:rPr>
          <w:rFonts w:ascii="Arial" w:hAnsi="Arial" w:cs="Arial"/>
          <w:b/>
          <w:color w:val="FEFEFE"/>
          <w:spacing w:val="1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5A722B43" wp14:editId="639BEDF4">
                <wp:simplePos x="0" y="0"/>
                <wp:positionH relativeFrom="margin">
                  <wp:posOffset>-164465</wp:posOffset>
                </wp:positionH>
                <wp:positionV relativeFrom="paragraph">
                  <wp:posOffset>121920</wp:posOffset>
                </wp:positionV>
                <wp:extent cx="3555365" cy="3482340"/>
                <wp:effectExtent l="0" t="0" r="26035" b="22860"/>
                <wp:wrapNone/>
                <wp:docPr id="34586753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5365" cy="34823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14:paraId="6E9CEF54" w14:textId="77777777" w:rsidR="00A04788" w:rsidRPr="00871869" w:rsidRDefault="00A04788" w:rsidP="00A0478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871869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0000"/>
                                <w:sz w:val="44"/>
                                <w:szCs w:val="44"/>
                              </w:rPr>
                              <w:t>Liturgical Ministries</w:t>
                            </w:r>
                          </w:p>
                          <w:p w14:paraId="15965FAE" w14:textId="4025BB17" w:rsidR="00A04788" w:rsidRDefault="00E17481" w:rsidP="00A0478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June </w:t>
                            </w:r>
                            <w:r w:rsidR="007149D0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22nd</w:t>
                            </w:r>
                            <w:r w:rsidR="00157756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,</w:t>
                            </w:r>
                            <w:r w:rsidR="004A31C2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5C540C" w:rsidRPr="00871869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202</w:t>
                            </w:r>
                            <w:r w:rsidR="00157756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5</w:t>
                            </w:r>
                            <w:r w:rsidR="00827069" w:rsidRPr="00871869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6118F8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–</w:t>
                            </w:r>
                            <w:r w:rsidR="00520D1D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Junio </w:t>
                            </w:r>
                            <w:r w:rsidR="007149D0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22nd</w:t>
                            </w:r>
                            <w:r w:rsidR="009C373B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,</w:t>
                            </w:r>
                            <w:r w:rsidR="00827069" w:rsidRPr="00871869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 202</w:t>
                            </w:r>
                            <w:r w:rsidR="00157756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5</w:t>
                            </w:r>
                          </w:p>
                          <w:p w14:paraId="2A0433C4" w14:textId="77777777" w:rsidR="00CF4274" w:rsidRPr="00871869" w:rsidRDefault="00CF4274" w:rsidP="00A0478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</w:p>
                          <w:p w14:paraId="1469D8DE" w14:textId="3CC99112" w:rsidR="00A04788" w:rsidRPr="00871869" w:rsidRDefault="00A04788" w:rsidP="00A0478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87186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Mass</w:t>
                            </w:r>
                            <w:r w:rsidR="004F5B2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—</w:t>
                            </w:r>
                            <w:r w:rsidR="00560A9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June </w:t>
                            </w:r>
                            <w:r w:rsidR="007149D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22nd</w:t>
                            </w:r>
                            <w:r w:rsidR="00061CF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,</w:t>
                            </w:r>
                            <w:r w:rsidR="00AF75F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 w:rsidR="00666C6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202</w:t>
                            </w:r>
                            <w:r w:rsidR="00157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5</w:t>
                            </w:r>
                            <w:proofErr w:type="gramEnd"/>
                            <w:r w:rsidR="00B065EE" w:rsidRPr="0087186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C41A3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10:30</w:t>
                            </w:r>
                            <w:r w:rsidR="0026599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C41A3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a.m.</w:t>
                            </w:r>
                            <w:r w:rsidR="00826D4C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14:paraId="3BB17AEA" w14:textId="2485E406" w:rsidR="00A04788" w:rsidRPr="00871869" w:rsidRDefault="00A04788" w:rsidP="00A0478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71869">
                              <w:rPr>
                                <w:rFonts w:ascii="Arial" w:hAnsi="Arial" w:cs="Arial"/>
                                <w:color w:val="000000"/>
                              </w:rPr>
                              <w:t>Lector:</w:t>
                            </w:r>
                            <w:r w:rsidR="007F4BD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D502D1">
                              <w:rPr>
                                <w:rFonts w:ascii="Arial" w:hAnsi="Arial" w:cs="Arial"/>
                                <w:color w:val="000000"/>
                              </w:rPr>
                              <w:t>Maggie Pearson</w:t>
                            </w:r>
                          </w:p>
                          <w:p w14:paraId="22C53AAD" w14:textId="6ACA6A9E" w:rsidR="00A04788" w:rsidRPr="00871869" w:rsidRDefault="00A04788" w:rsidP="00A0478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7186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Ushers: </w:t>
                            </w:r>
                            <w:r w:rsidR="00113436">
                              <w:rPr>
                                <w:rFonts w:ascii="Arial" w:hAnsi="Arial" w:cs="Arial"/>
                                <w:color w:val="000000"/>
                              </w:rPr>
                              <w:t>Madonna Weiland, Trace Brocka</w:t>
                            </w:r>
                          </w:p>
                          <w:p w14:paraId="0368C642" w14:textId="067C56D1" w:rsidR="00A04788" w:rsidRPr="00871869" w:rsidRDefault="00A04788" w:rsidP="00A0478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71869">
                              <w:rPr>
                                <w:rFonts w:ascii="Arial" w:hAnsi="Arial" w:cs="Arial"/>
                                <w:color w:val="000000"/>
                              </w:rPr>
                              <w:t>Eucharistic Minister</w:t>
                            </w:r>
                            <w:r w:rsidR="00090BF7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s; </w:t>
                            </w:r>
                            <w:r w:rsidR="00113436">
                              <w:rPr>
                                <w:rFonts w:ascii="Arial" w:hAnsi="Arial" w:cs="Arial"/>
                                <w:color w:val="000000"/>
                              </w:rPr>
                              <w:t>Dean &amp; Samantha Markwardt</w:t>
                            </w:r>
                          </w:p>
                          <w:p w14:paraId="658A896C" w14:textId="09CF2933" w:rsidR="00A04788" w:rsidRDefault="00A04788" w:rsidP="00A0478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71869">
                              <w:rPr>
                                <w:rFonts w:ascii="Arial" w:hAnsi="Arial" w:cs="Arial"/>
                                <w:color w:val="000000"/>
                              </w:rPr>
                              <w:t>Money Counters:</w:t>
                            </w:r>
                            <w:r w:rsidR="00ED7CFC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113436">
                              <w:rPr>
                                <w:rFonts w:ascii="Arial" w:hAnsi="Arial" w:cs="Arial"/>
                                <w:color w:val="000000"/>
                              </w:rPr>
                              <w:t>Millicent Fielding, Sue Basye</w:t>
                            </w:r>
                          </w:p>
                          <w:p w14:paraId="0EC6DDF6" w14:textId="529AA3C2" w:rsidR="00A04788" w:rsidRPr="00FF7A27" w:rsidRDefault="00A04788" w:rsidP="00A04788">
                            <w:pPr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</w:pPr>
                            <w:r w:rsidRPr="00FF7A27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 xml:space="preserve">Altar Servers: </w:t>
                            </w:r>
                            <w:r w:rsidR="00FF7A27" w:rsidRPr="00FF7A27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>Bella &amp; Alondra D</w:t>
                            </w:r>
                            <w:r w:rsidR="00FF7A27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 xml:space="preserve">uran, </w:t>
                            </w:r>
                            <w:proofErr w:type="spellStart"/>
                            <w:r w:rsidR="00FF7A27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>Yamilla</w:t>
                            </w:r>
                            <w:proofErr w:type="spellEnd"/>
                            <w:r w:rsidR="00FF7A27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 xml:space="preserve"> Fuentes</w:t>
                            </w:r>
                          </w:p>
                          <w:p w14:paraId="7E3DE527" w14:textId="0501328E" w:rsidR="00A04788" w:rsidRPr="00ED7CFC" w:rsidRDefault="00A04788" w:rsidP="00A04788">
                            <w:pPr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</w:pPr>
                            <w:proofErr w:type="spellStart"/>
                            <w:r w:rsidRPr="00ED7CFC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>Sacristan</w:t>
                            </w:r>
                            <w:proofErr w:type="spellEnd"/>
                            <w:r w:rsidRPr="00ED7CFC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 xml:space="preserve">: </w:t>
                            </w:r>
                            <w:proofErr w:type="spellStart"/>
                            <w:r w:rsidR="00ED7CFC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>Maria</w:t>
                            </w:r>
                            <w:proofErr w:type="spellEnd"/>
                            <w:r w:rsidR="00ED7CFC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 xml:space="preserve"> Alonzo</w:t>
                            </w:r>
                          </w:p>
                          <w:p w14:paraId="278D119D" w14:textId="10A1E681" w:rsidR="00B065EE" w:rsidRPr="004C5AFB" w:rsidRDefault="00A04788" w:rsidP="00A04788">
                            <w:pPr>
                              <w:widowControl w:val="0"/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</w:pPr>
                            <w:proofErr w:type="spellStart"/>
                            <w:r w:rsidRPr="004C5AFB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>Linen</w:t>
                            </w:r>
                            <w:r w:rsidR="007A209E" w:rsidRPr="004C5AFB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>s</w:t>
                            </w:r>
                            <w:proofErr w:type="spellEnd"/>
                            <w:r w:rsidRPr="004C5AFB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 xml:space="preserve">: </w:t>
                            </w:r>
                            <w:proofErr w:type="spellStart"/>
                            <w:r w:rsidR="00ED7CFC" w:rsidRPr="004C5AFB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>Maria</w:t>
                            </w:r>
                            <w:proofErr w:type="spellEnd"/>
                            <w:r w:rsidR="00ED7CFC" w:rsidRPr="004C5AFB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 xml:space="preserve"> Alonzo</w:t>
                            </w:r>
                          </w:p>
                          <w:p w14:paraId="3BB2E8D7" w14:textId="77777777" w:rsidR="00111350" w:rsidRPr="004C5AFB" w:rsidRDefault="00111350" w:rsidP="00A04788">
                            <w:pPr>
                              <w:widowControl w:val="0"/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</w:pPr>
                          </w:p>
                          <w:p w14:paraId="68A9B41C" w14:textId="55761B25" w:rsidR="00C41A39" w:rsidRPr="00871869" w:rsidRDefault="00C41A39" w:rsidP="00C41A39">
                            <w:pPr>
                              <w:widowControl w:val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7186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Spanish Mass–</w:t>
                            </w:r>
                            <w:r w:rsidR="00520D1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560A9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Junio </w:t>
                            </w:r>
                            <w:r w:rsidR="007149D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22nd</w:t>
                            </w:r>
                            <w:r w:rsidR="00520D1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202</w:t>
                            </w:r>
                            <w:r w:rsidR="00157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5</w:t>
                            </w:r>
                            <w:r w:rsidRPr="0087186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5:30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p</w:t>
                            </w:r>
                            <w:r w:rsidRPr="0087186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.m</w:t>
                            </w:r>
                            <w:proofErr w:type="spellEnd"/>
                          </w:p>
                          <w:p w14:paraId="053284FF" w14:textId="34097730" w:rsidR="000353C7" w:rsidRDefault="00C41A39" w:rsidP="000353C7">
                            <w:pPr>
                              <w:widowControl w:val="0"/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</w:pPr>
                            <w:r w:rsidRPr="00871869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>Lector:</w:t>
                            </w:r>
                            <w:r w:rsidR="00A1428B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 xml:space="preserve"> </w:t>
                            </w:r>
                            <w:r w:rsidR="007677AF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 xml:space="preserve">Elbia Troches, Anabel </w:t>
                            </w:r>
                            <w:proofErr w:type="spellStart"/>
                            <w:r w:rsidR="007677AF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>Alanis</w:t>
                            </w:r>
                            <w:proofErr w:type="spellEnd"/>
                          </w:p>
                          <w:p w14:paraId="3F8CE232" w14:textId="331F3DBC" w:rsidR="00C41A39" w:rsidRPr="00DF1CAA" w:rsidRDefault="00C41A39" w:rsidP="00C41A39">
                            <w:pPr>
                              <w:widowControl w:val="0"/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</w:pPr>
                            <w:r w:rsidRPr="00DF1CAA">
                              <w:rPr>
                                <w:rFonts w:ascii="Arial" w:hAnsi="Arial" w:cs="Arial"/>
                                <w:color w:val="000000"/>
                                <w:lang w:val="es"/>
                              </w:rPr>
                              <w:t>Ministros de Eucarísticos</w:t>
                            </w:r>
                            <w:r w:rsidR="005341AD">
                              <w:rPr>
                                <w:rFonts w:ascii="Arial" w:hAnsi="Arial" w:cs="Arial"/>
                                <w:color w:val="000000"/>
                                <w:lang w:val="es"/>
                              </w:rPr>
                              <w:t>:</w:t>
                            </w:r>
                            <w:r w:rsidR="00AC36F4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7677AF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>Estenia</w:t>
                            </w:r>
                            <w:proofErr w:type="spellEnd"/>
                            <w:r w:rsidR="007677AF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 xml:space="preserve"> Madrid, </w:t>
                            </w:r>
                            <w:proofErr w:type="spellStart"/>
                            <w:r w:rsidR="007677AF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>Jose</w:t>
                            </w:r>
                            <w:proofErr w:type="spellEnd"/>
                            <w:r w:rsidR="007677AF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 xml:space="preserve"> Franco</w:t>
                            </w:r>
                          </w:p>
                          <w:p w14:paraId="1ACE717B" w14:textId="0BF3AEC7" w:rsidR="00C41A39" w:rsidRPr="00DF1CAA" w:rsidRDefault="00C41A39" w:rsidP="00C41A39">
                            <w:pPr>
                              <w:widowControl w:val="0"/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</w:pPr>
                            <w:r w:rsidRPr="00DF1CAA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>Contador es de Dinero</w:t>
                            </w:r>
                            <w:r w:rsidR="00CF20D1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 xml:space="preserve">: </w:t>
                            </w:r>
                            <w:r w:rsidR="007677AF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 xml:space="preserve">Rafael </w:t>
                            </w:r>
                            <w:proofErr w:type="spellStart"/>
                            <w:r w:rsidR="007677AF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>Garcia</w:t>
                            </w:r>
                            <w:proofErr w:type="spellEnd"/>
                            <w:r w:rsidR="007677AF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 xml:space="preserve">, </w:t>
                            </w:r>
                            <w:proofErr w:type="spellStart"/>
                            <w:r w:rsidR="007677AF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>Sheyla</w:t>
                            </w:r>
                            <w:proofErr w:type="spellEnd"/>
                            <w:r w:rsidR="007677AF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 xml:space="preserve"> Soto</w:t>
                            </w:r>
                          </w:p>
                          <w:p w14:paraId="7D188DCC" w14:textId="286ABFDB" w:rsidR="00FA7EC6" w:rsidRDefault="00C41A39" w:rsidP="00C41A39">
                            <w:pPr>
                              <w:widowControl w:val="0"/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</w:pPr>
                            <w:r w:rsidRPr="00871869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>Monaguillos</w:t>
                            </w:r>
                            <w:r w:rsidR="00705D10">
                              <w:rPr>
                                <w:rFonts w:ascii="Arial" w:hAnsi="Arial" w:cs="Arial"/>
                                <w:color w:val="000000"/>
                                <w:lang w:val="es-MX"/>
                              </w:rPr>
                              <w:t>: Justin Guillen, Ayleen Rodrigue, Liam Rodriguez</w:t>
                            </w:r>
                          </w:p>
                          <w:p w14:paraId="5BE8E76C" w14:textId="58FE7571" w:rsidR="00C41A39" w:rsidRPr="007149D0" w:rsidRDefault="00C41A39" w:rsidP="00C41A39">
                            <w:pPr>
                              <w:widowControl w:val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7149D0">
                              <w:rPr>
                                <w:rFonts w:ascii="Arial" w:hAnsi="Arial" w:cs="Arial"/>
                                <w:color w:val="000000"/>
                              </w:rPr>
                              <w:t>Sacristan:</w:t>
                            </w:r>
                            <w:r w:rsidR="005341AD" w:rsidRPr="007149D0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2361A2" w:rsidRPr="007149D0">
                              <w:rPr>
                                <w:rFonts w:ascii="Arial" w:hAnsi="Arial" w:cs="Arial"/>
                                <w:color w:val="000000"/>
                              </w:rPr>
                              <w:t>Brenda Diosdado</w:t>
                            </w:r>
                          </w:p>
                          <w:p w14:paraId="75DD581F" w14:textId="77777777" w:rsidR="00A64980" w:rsidRPr="007149D0" w:rsidRDefault="00A64980" w:rsidP="00C41A39">
                            <w:pPr>
                              <w:widowControl w:val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4A6F14FD" w14:textId="262C8753" w:rsidR="00A04788" w:rsidRPr="00BB7714" w:rsidRDefault="00A04788" w:rsidP="00A0478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BB771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You are responsible to find your own replacement.</w:t>
                            </w:r>
                          </w:p>
                          <w:p w14:paraId="2284F94A" w14:textId="77777777" w:rsidR="00A04788" w:rsidRPr="00FF46FB" w:rsidRDefault="00A04788" w:rsidP="00A0478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lang w:val="es-MX"/>
                              </w:rPr>
                            </w:pPr>
                            <w:r w:rsidRPr="00BB771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s"/>
                              </w:rPr>
                              <w:t>Usted es responsable de encontrar su propio</w:t>
                            </w:r>
                            <w:r w:rsidRPr="0087186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lang w:val="es"/>
                              </w:rPr>
                              <w:t xml:space="preserve"> </w:t>
                            </w:r>
                            <w:r w:rsidRPr="00BB771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s"/>
                              </w:rPr>
                              <w:t>reemplazo.</w:t>
                            </w:r>
                          </w:p>
                          <w:p w14:paraId="625C5B61" w14:textId="77777777" w:rsidR="00A04788" w:rsidRPr="00871869" w:rsidRDefault="00A04788" w:rsidP="00A04788">
                            <w:pPr>
                              <w:widowControl w:val="0"/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auto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0C2A8DBB" w14:textId="77777777" w:rsidR="00A04788" w:rsidRPr="00871869" w:rsidRDefault="00A04788" w:rsidP="00A04788">
                            <w:pPr>
                              <w:widowControl w:val="0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auto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871869"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auto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</w:p>
                          <w:p w14:paraId="578BEB37" w14:textId="77777777" w:rsidR="00A04788" w:rsidRPr="00871869" w:rsidRDefault="00A04788" w:rsidP="00A04788">
                            <w:pPr>
                              <w:widowControl w:val="0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auto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871869"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auto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</w:p>
                          <w:p w14:paraId="2DCB843C" w14:textId="77777777" w:rsidR="00A04788" w:rsidRPr="00871869" w:rsidRDefault="00A04788" w:rsidP="00A04788">
                            <w:pPr>
                              <w:widowControl w:val="0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auto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871869"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auto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</w:p>
                          <w:p w14:paraId="739CB0CF" w14:textId="77777777" w:rsidR="00A04788" w:rsidRPr="00871869" w:rsidRDefault="00A04788" w:rsidP="00A04788">
                            <w:pPr>
                              <w:widowControl w:val="0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auto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871869"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auto"/>
                                <w:sz w:val="22"/>
                                <w:szCs w:val="22"/>
                                <w:lang w:val="es-MX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22B43" id="Text Box 9" o:spid="_x0000_s1028" type="#_x0000_t202" style="position:absolute;margin-left:-12.95pt;margin-top:9.6pt;width:279.95pt;height:274.2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" fillcolor="#95dcf7 [1303]" strokecolor="windowText" strokeweight="1pt">
                <v:textbox inset="2.88pt,2.88pt,2.88pt,2.88pt">
                  <w:txbxContent>
                    <w:p w14:paraId="6E9CEF54" w14:textId="77777777" w:rsidR="00A04788" w:rsidRPr="00871869" w:rsidRDefault="00A04788" w:rsidP="00A04788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color w:val="000000"/>
                          <w:sz w:val="44"/>
                          <w:szCs w:val="44"/>
                        </w:rPr>
                      </w:pPr>
                      <w:r w:rsidRPr="00871869">
                        <w:rPr>
                          <w:rFonts w:ascii="Arial" w:hAnsi="Arial" w:cs="Arial"/>
                          <w:b/>
                          <w:i/>
                          <w:iCs/>
                          <w:color w:val="000000"/>
                          <w:sz w:val="44"/>
                          <w:szCs w:val="44"/>
                        </w:rPr>
                        <w:t>Liturgical Ministries</w:t>
                      </w:r>
                    </w:p>
                    <w:p w14:paraId="15965FAE" w14:textId="4025BB17" w:rsidR="00A04788" w:rsidRDefault="00E17481" w:rsidP="00A04788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June </w:t>
                      </w:r>
                      <w:r w:rsidR="007149D0">
                        <w:rPr>
                          <w:rFonts w:ascii="Arial" w:hAnsi="Arial" w:cs="Arial"/>
                          <w:b/>
                          <w:color w:val="000000"/>
                        </w:rPr>
                        <w:t>22nd</w:t>
                      </w:r>
                      <w:r w:rsidR="00157756">
                        <w:rPr>
                          <w:rFonts w:ascii="Arial" w:hAnsi="Arial" w:cs="Arial"/>
                          <w:b/>
                          <w:color w:val="000000"/>
                        </w:rPr>
                        <w:t>,</w:t>
                      </w:r>
                      <w:r w:rsidR="004A31C2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 </w:t>
                      </w:r>
                      <w:r w:rsidR="005C540C" w:rsidRPr="00871869">
                        <w:rPr>
                          <w:rFonts w:ascii="Arial" w:hAnsi="Arial" w:cs="Arial"/>
                          <w:b/>
                          <w:color w:val="000000"/>
                        </w:rPr>
                        <w:t>202</w:t>
                      </w:r>
                      <w:r w:rsidR="00157756">
                        <w:rPr>
                          <w:rFonts w:ascii="Arial" w:hAnsi="Arial" w:cs="Arial"/>
                          <w:b/>
                          <w:color w:val="000000"/>
                        </w:rPr>
                        <w:t>5</w:t>
                      </w:r>
                      <w:r w:rsidR="00827069" w:rsidRPr="00871869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 </w:t>
                      </w:r>
                      <w:r w:rsidR="006118F8">
                        <w:rPr>
                          <w:rFonts w:ascii="Arial" w:hAnsi="Arial" w:cs="Arial"/>
                          <w:b/>
                          <w:color w:val="000000"/>
                        </w:rPr>
                        <w:t>–</w:t>
                      </w:r>
                      <w:r w:rsidR="00520D1D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Junio </w:t>
                      </w:r>
                      <w:r w:rsidR="007149D0">
                        <w:rPr>
                          <w:rFonts w:ascii="Arial" w:hAnsi="Arial" w:cs="Arial"/>
                          <w:b/>
                          <w:color w:val="000000"/>
                        </w:rPr>
                        <w:t>22nd</w:t>
                      </w:r>
                      <w:r w:rsidR="009C373B">
                        <w:rPr>
                          <w:rFonts w:ascii="Arial" w:hAnsi="Arial" w:cs="Arial"/>
                          <w:b/>
                          <w:color w:val="000000"/>
                        </w:rPr>
                        <w:t>,</w:t>
                      </w:r>
                      <w:r w:rsidR="00827069" w:rsidRPr="00871869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 202</w:t>
                      </w:r>
                      <w:r w:rsidR="00157756">
                        <w:rPr>
                          <w:rFonts w:ascii="Arial" w:hAnsi="Arial" w:cs="Arial"/>
                          <w:b/>
                          <w:color w:val="000000"/>
                        </w:rPr>
                        <w:t>5</w:t>
                      </w:r>
                    </w:p>
                    <w:p w14:paraId="2A0433C4" w14:textId="77777777" w:rsidR="00CF4274" w:rsidRPr="00871869" w:rsidRDefault="00CF4274" w:rsidP="00A04788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</w:p>
                    <w:p w14:paraId="1469D8DE" w14:textId="3CC99112" w:rsidR="00A04788" w:rsidRPr="00871869" w:rsidRDefault="00A04788" w:rsidP="00A04788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87186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Mass</w:t>
                      </w:r>
                      <w:r w:rsidR="004F5B2E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—</w:t>
                      </w:r>
                      <w:r w:rsidR="00560A9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June </w:t>
                      </w:r>
                      <w:r w:rsidR="007149D0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22nd</w:t>
                      </w:r>
                      <w:r w:rsidR="00061CFA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,</w:t>
                      </w:r>
                      <w:r w:rsidR="00AF75F1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proofErr w:type="gramStart"/>
                      <w:r w:rsidR="00666C62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202</w:t>
                      </w:r>
                      <w:r w:rsidR="00157756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5</w:t>
                      </w:r>
                      <w:proofErr w:type="gramEnd"/>
                      <w:r w:rsidR="00B065EE" w:rsidRPr="0087186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C41A3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10:30</w:t>
                      </w:r>
                      <w:r w:rsidR="0026599A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C41A3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a.m.</w:t>
                      </w:r>
                      <w:r w:rsidR="00826D4C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</w:p>
                    <w:p w14:paraId="3BB17AEA" w14:textId="2485E406" w:rsidR="00A04788" w:rsidRPr="00871869" w:rsidRDefault="00A04788" w:rsidP="00A0478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871869">
                        <w:rPr>
                          <w:rFonts w:ascii="Arial" w:hAnsi="Arial" w:cs="Arial"/>
                          <w:color w:val="000000"/>
                        </w:rPr>
                        <w:t>Lector:</w:t>
                      </w:r>
                      <w:r w:rsidR="007F4BD8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="00D502D1">
                        <w:rPr>
                          <w:rFonts w:ascii="Arial" w:hAnsi="Arial" w:cs="Arial"/>
                          <w:color w:val="000000"/>
                        </w:rPr>
                        <w:t>Maggie Pearson</w:t>
                      </w:r>
                    </w:p>
                    <w:p w14:paraId="22C53AAD" w14:textId="6ACA6A9E" w:rsidR="00A04788" w:rsidRPr="00871869" w:rsidRDefault="00A04788" w:rsidP="00A0478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871869">
                        <w:rPr>
                          <w:rFonts w:ascii="Arial" w:hAnsi="Arial" w:cs="Arial"/>
                          <w:color w:val="000000"/>
                        </w:rPr>
                        <w:t xml:space="preserve">Ushers: </w:t>
                      </w:r>
                      <w:r w:rsidR="00113436">
                        <w:rPr>
                          <w:rFonts w:ascii="Arial" w:hAnsi="Arial" w:cs="Arial"/>
                          <w:color w:val="000000"/>
                        </w:rPr>
                        <w:t>Madonna Weiland, Trace Brocka</w:t>
                      </w:r>
                    </w:p>
                    <w:p w14:paraId="0368C642" w14:textId="067C56D1" w:rsidR="00A04788" w:rsidRPr="00871869" w:rsidRDefault="00A04788" w:rsidP="00A0478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871869">
                        <w:rPr>
                          <w:rFonts w:ascii="Arial" w:hAnsi="Arial" w:cs="Arial"/>
                          <w:color w:val="000000"/>
                        </w:rPr>
                        <w:t>Eucharistic Minister</w:t>
                      </w:r>
                      <w:r w:rsidR="00090BF7">
                        <w:rPr>
                          <w:rFonts w:ascii="Arial" w:hAnsi="Arial" w:cs="Arial"/>
                          <w:color w:val="000000"/>
                        </w:rPr>
                        <w:t xml:space="preserve">s; </w:t>
                      </w:r>
                      <w:r w:rsidR="00113436">
                        <w:rPr>
                          <w:rFonts w:ascii="Arial" w:hAnsi="Arial" w:cs="Arial"/>
                          <w:color w:val="000000"/>
                        </w:rPr>
                        <w:t>Dean &amp; Samantha Markwardt</w:t>
                      </w:r>
                    </w:p>
                    <w:p w14:paraId="658A896C" w14:textId="09CF2933" w:rsidR="00A04788" w:rsidRDefault="00A04788" w:rsidP="00A0478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871869">
                        <w:rPr>
                          <w:rFonts w:ascii="Arial" w:hAnsi="Arial" w:cs="Arial"/>
                          <w:color w:val="000000"/>
                        </w:rPr>
                        <w:t>Money Counters:</w:t>
                      </w:r>
                      <w:r w:rsidR="00ED7CFC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="00113436">
                        <w:rPr>
                          <w:rFonts w:ascii="Arial" w:hAnsi="Arial" w:cs="Arial"/>
                          <w:color w:val="000000"/>
                        </w:rPr>
                        <w:t>Millicent Fielding, Sue Basye</w:t>
                      </w:r>
                    </w:p>
                    <w:p w14:paraId="0EC6DDF6" w14:textId="529AA3C2" w:rsidR="00A04788" w:rsidRPr="00FF7A27" w:rsidRDefault="00A04788" w:rsidP="00A04788">
                      <w:pPr>
                        <w:rPr>
                          <w:rFonts w:ascii="Arial" w:hAnsi="Arial" w:cs="Arial"/>
                          <w:color w:val="000000"/>
                          <w:lang w:val="es-MX"/>
                        </w:rPr>
                      </w:pPr>
                      <w:r w:rsidRPr="00FF7A27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 xml:space="preserve">Altar Servers: </w:t>
                      </w:r>
                      <w:r w:rsidR="00FF7A27" w:rsidRPr="00FF7A27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>Bella &amp; Alondra D</w:t>
                      </w:r>
                      <w:r w:rsidR="00FF7A27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 xml:space="preserve">uran, </w:t>
                      </w:r>
                      <w:proofErr w:type="spellStart"/>
                      <w:r w:rsidR="00FF7A27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>Yamilla</w:t>
                      </w:r>
                      <w:proofErr w:type="spellEnd"/>
                      <w:r w:rsidR="00FF7A27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 xml:space="preserve"> Fuentes</w:t>
                      </w:r>
                    </w:p>
                    <w:p w14:paraId="7E3DE527" w14:textId="0501328E" w:rsidR="00A04788" w:rsidRPr="00ED7CFC" w:rsidRDefault="00A04788" w:rsidP="00A04788">
                      <w:pPr>
                        <w:rPr>
                          <w:rFonts w:ascii="Arial" w:hAnsi="Arial" w:cs="Arial"/>
                          <w:color w:val="000000"/>
                          <w:lang w:val="es-MX"/>
                        </w:rPr>
                      </w:pPr>
                      <w:proofErr w:type="spellStart"/>
                      <w:r w:rsidRPr="00ED7CFC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>Sacristan</w:t>
                      </w:r>
                      <w:proofErr w:type="spellEnd"/>
                      <w:r w:rsidRPr="00ED7CFC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 xml:space="preserve">: </w:t>
                      </w:r>
                      <w:proofErr w:type="spellStart"/>
                      <w:r w:rsidR="00ED7CFC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>Maria</w:t>
                      </w:r>
                      <w:proofErr w:type="spellEnd"/>
                      <w:r w:rsidR="00ED7CFC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 xml:space="preserve"> Alonzo</w:t>
                      </w:r>
                    </w:p>
                    <w:p w14:paraId="278D119D" w14:textId="10A1E681" w:rsidR="00B065EE" w:rsidRPr="004C5AFB" w:rsidRDefault="00A04788" w:rsidP="00A04788">
                      <w:pPr>
                        <w:widowControl w:val="0"/>
                        <w:rPr>
                          <w:rFonts w:ascii="Arial" w:hAnsi="Arial" w:cs="Arial"/>
                          <w:color w:val="000000"/>
                          <w:lang w:val="es-MX"/>
                        </w:rPr>
                      </w:pPr>
                      <w:proofErr w:type="spellStart"/>
                      <w:r w:rsidRPr="004C5AFB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>Linen</w:t>
                      </w:r>
                      <w:r w:rsidR="007A209E" w:rsidRPr="004C5AFB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>s</w:t>
                      </w:r>
                      <w:proofErr w:type="spellEnd"/>
                      <w:r w:rsidRPr="004C5AFB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 xml:space="preserve">: </w:t>
                      </w:r>
                      <w:proofErr w:type="spellStart"/>
                      <w:r w:rsidR="00ED7CFC" w:rsidRPr="004C5AFB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>Maria</w:t>
                      </w:r>
                      <w:proofErr w:type="spellEnd"/>
                      <w:r w:rsidR="00ED7CFC" w:rsidRPr="004C5AFB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 xml:space="preserve"> Alonzo</w:t>
                      </w:r>
                    </w:p>
                    <w:p w14:paraId="3BB2E8D7" w14:textId="77777777" w:rsidR="00111350" w:rsidRPr="004C5AFB" w:rsidRDefault="00111350" w:rsidP="00A04788">
                      <w:pPr>
                        <w:widowControl w:val="0"/>
                        <w:rPr>
                          <w:rFonts w:ascii="Arial" w:hAnsi="Arial" w:cs="Arial"/>
                          <w:color w:val="000000"/>
                          <w:lang w:val="es-MX"/>
                        </w:rPr>
                      </w:pPr>
                    </w:p>
                    <w:p w14:paraId="68A9B41C" w14:textId="55761B25" w:rsidR="00C41A39" w:rsidRPr="00871869" w:rsidRDefault="00C41A39" w:rsidP="00C41A39">
                      <w:pPr>
                        <w:widowControl w:val="0"/>
                        <w:rPr>
                          <w:rFonts w:ascii="Arial" w:hAnsi="Arial" w:cs="Arial"/>
                          <w:color w:val="000000"/>
                        </w:rPr>
                      </w:pPr>
                      <w:r w:rsidRPr="0087186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Spanish Mass–</w:t>
                      </w:r>
                      <w:r w:rsidR="00520D1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560A9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Junio </w:t>
                      </w:r>
                      <w:r w:rsidR="007149D0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22nd</w:t>
                      </w:r>
                      <w:r w:rsidR="00520D1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202</w:t>
                      </w:r>
                      <w:r w:rsidR="00157756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5</w:t>
                      </w:r>
                      <w:r w:rsidRPr="0087186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5:30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p</w:t>
                      </w:r>
                      <w:r w:rsidRPr="0087186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.m</w:t>
                      </w:r>
                      <w:proofErr w:type="spellEnd"/>
                    </w:p>
                    <w:p w14:paraId="053284FF" w14:textId="34097730" w:rsidR="000353C7" w:rsidRDefault="00C41A39" w:rsidP="000353C7">
                      <w:pPr>
                        <w:widowControl w:val="0"/>
                        <w:rPr>
                          <w:rFonts w:ascii="Arial" w:hAnsi="Arial" w:cs="Arial"/>
                          <w:color w:val="000000"/>
                          <w:lang w:val="es-MX"/>
                        </w:rPr>
                      </w:pPr>
                      <w:r w:rsidRPr="00871869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>Lector:</w:t>
                      </w:r>
                      <w:r w:rsidR="00A1428B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 xml:space="preserve"> </w:t>
                      </w:r>
                      <w:r w:rsidR="007677AF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 xml:space="preserve">Elbia Troches, Anabel </w:t>
                      </w:r>
                      <w:proofErr w:type="spellStart"/>
                      <w:r w:rsidR="007677AF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>Alanis</w:t>
                      </w:r>
                      <w:proofErr w:type="spellEnd"/>
                    </w:p>
                    <w:p w14:paraId="3F8CE232" w14:textId="331F3DBC" w:rsidR="00C41A39" w:rsidRPr="00DF1CAA" w:rsidRDefault="00C41A39" w:rsidP="00C41A39">
                      <w:pPr>
                        <w:widowControl w:val="0"/>
                        <w:rPr>
                          <w:rFonts w:ascii="Arial" w:hAnsi="Arial" w:cs="Arial"/>
                          <w:color w:val="000000"/>
                          <w:lang w:val="es-MX"/>
                        </w:rPr>
                      </w:pPr>
                      <w:r w:rsidRPr="00DF1CAA">
                        <w:rPr>
                          <w:rFonts w:ascii="Arial" w:hAnsi="Arial" w:cs="Arial"/>
                          <w:color w:val="000000"/>
                          <w:lang w:val="es"/>
                        </w:rPr>
                        <w:t>Ministros de Eucarísticos</w:t>
                      </w:r>
                      <w:r w:rsidR="005341AD">
                        <w:rPr>
                          <w:rFonts w:ascii="Arial" w:hAnsi="Arial" w:cs="Arial"/>
                          <w:color w:val="000000"/>
                          <w:lang w:val="es"/>
                        </w:rPr>
                        <w:t>:</w:t>
                      </w:r>
                      <w:r w:rsidR="00AC36F4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 xml:space="preserve"> </w:t>
                      </w:r>
                      <w:proofErr w:type="spellStart"/>
                      <w:r w:rsidR="007677AF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>Estenia</w:t>
                      </w:r>
                      <w:proofErr w:type="spellEnd"/>
                      <w:r w:rsidR="007677AF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 xml:space="preserve"> Madrid, </w:t>
                      </w:r>
                      <w:proofErr w:type="spellStart"/>
                      <w:r w:rsidR="007677AF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>Jose</w:t>
                      </w:r>
                      <w:proofErr w:type="spellEnd"/>
                      <w:r w:rsidR="007677AF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 xml:space="preserve"> Franco</w:t>
                      </w:r>
                    </w:p>
                    <w:p w14:paraId="1ACE717B" w14:textId="0BF3AEC7" w:rsidR="00C41A39" w:rsidRPr="00DF1CAA" w:rsidRDefault="00C41A39" w:rsidP="00C41A39">
                      <w:pPr>
                        <w:widowControl w:val="0"/>
                        <w:rPr>
                          <w:rFonts w:ascii="Arial" w:hAnsi="Arial" w:cs="Arial"/>
                          <w:color w:val="000000"/>
                          <w:lang w:val="es-MX"/>
                        </w:rPr>
                      </w:pPr>
                      <w:r w:rsidRPr="00DF1CAA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>Contador es de Dinero</w:t>
                      </w:r>
                      <w:r w:rsidR="00CF20D1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 xml:space="preserve">: </w:t>
                      </w:r>
                      <w:r w:rsidR="007677AF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 xml:space="preserve">Rafael </w:t>
                      </w:r>
                      <w:proofErr w:type="spellStart"/>
                      <w:r w:rsidR="007677AF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>Garcia</w:t>
                      </w:r>
                      <w:proofErr w:type="spellEnd"/>
                      <w:r w:rsidR="007677AF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 xml:space="preserve">, </w:t>
                      </w:r>
                      <w:proofErr w:type="spellStart"/>
                      <w:r w:rsidR="007677AF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>Sheyla</w:t>
                      </w:r>
                      <w:proofErr w:type="spellEnd"/>
                      <w:r w:rsidR="007677AF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 xml:space="preserve"> Soto</w:t>
                      </w:r>
                    </w:p>
                    <w:p w14:paraId="7D188DCC" w14:textId="286ABFDB" w:rsidR="00FA7EC6" w:rsidRDefault="00C41A39" w:rsidP="00C41A39">
                      <w:pPr>
                        <w:widowControl w:val="0"/>
                        <w:rPr>
                          <w:rFonts w:ascii="Arial" w:hAnsi="Arial" w:cs="Arial"/>
                          <w:color w:val="000000"/>
                          <w:lang w:val="es-MX"/>
                        </w:rPr>
                      </w:pPr>
                      <w:r w:rsidRPr="00871869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>Monaguillos</w:t>
                      </w:r>
                      <w:r w:rsidR="00705D10">
                        <w:rPr>
                          <w:rFonts w:ascii="Arial" w:hAnsi="Arial" w:cs="Arial"/>
                          <w:color w:val="000000"/>
                          <w:lang w:val="es-MX"/>
                        </w:rPr>
                        <w:t>: Justin Guillen, Ayleen Rodrigue, Liam Rodriguez</w:t>
                      </w:r>
                    </w:p>
                    <w:p w14:paraId="5BE8E76C" w14:textId="58FE7571" w:rsidR="00C41A39" w:rsidRPr="007149D0" w:rsidRDefault="00C41A39" w:rsidP="00C41A39">
                      <w:pPr>
                        <w:widowControl w:val="0"/>
                        <w:rPr>
                          <w:rFonts w:ascii="Arial" w:hAnsi="Arial" w:cs="Arial"/>
                          <w:color w:val="000000"/>
                        </w:rPr>
                      </w:pPr>
                      <w:r w:rsidRPr="007149D0">
                        <w:rPr>
                          <w:rFonts w:ascii="Arial" w:hAnsi="Arial" w:cs="Arial"/>
                          <w:color w:val="000000"/>
                        </w:rPr>
                        <w:t>Sacristan:</w:t>
                      </w:r>
                      <w:r w:rsidR="005341AD" w:rsidRPr="007149D0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="002361A2" w:rsidRPr="007149D0">
                        <w:rPr>
                          <w:rFonts w:ascii="Arial" w:hAnsi="Arial" w:cs="Arial"/>
                          <w:color w:val="000000"/>
                        </w:rPr>
                        <w:t>Brenda Diosdado</w:t>
                      </w:r>
                    </w:p>
                    <w:p w14:paraId="75DD581F" w14:textId="77777777" w:rsidR="00A64980" w:rsidRPr="007149D0" w:rsidRDefault="00A64980" w:rsidP="00C41A39">
                      <w:pPr>
                        <w:widowControl w:val="0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4A6F14FD" w14:textId="262C8753" w:rsidR="00A04788" w:rsidRPr="00BB7714" w:rsidRDefault="00A04788" w:rsidP="00A0478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r w:rsidRPr="00BB7714"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</w:rPr>
                        <w:t>You are responsible to find your own replacement.</w:t>
                      </w:r>
                    </w:p>
                    <w:p w14:paraId="2284F94A" w14:textId="77777777" w:rsidR="00A04788" w:rsidRPr="00FF46FB" w:rsidRDefault="00A04788" w:rsidP="00A0478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auto"/>
                          <w:lang w:val="es-MX"/>
                        </w:rPr>
                      </w:pPr>
                      <w:r w:rsidRPr="00BB7714"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es"/>
                        </w:rPr>
                        <w:t>Usted es responsable de encontrar su propio</w:t>
                      </w:r>
                      <w:r w:rsidRPr="00871869">
                        <w:rPr>
                          <w:rFonts w:ascii="Arial" w:hAnsi="Arial" w:cs="Arial"/>
                          <w:b/>
                          <w:bCs/>
                          <w:color w:val="000000"/>
                          <w:lang w:val="es"/>
                        </w:rPr>
                        <w:t xml:space="preserve"> </w:t>
                      </w:r>
                      <w:r w:rsidRPr="00BB7714"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es"/>
                        </w:rPr>
                        <w:t>reemplazo.</w:t>
                      </w:r>
                    </w:p>
                    <w:p w14:paraId="625C5B61" w14:textId="77777777" w:rsidR="00A04788" w:rsidRPr="00871869" w:rsidRDefault="00A04788" w:rsidP="00A04788">
                      <w:pPr>
                        <w:widowControl w:val="0"/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auto"/>
                          <w:sz w:val="24"/>
                          <w:szCs w:val="24"/>
                          <w:lang w:val="es-MX"/>
                        </w:rPr>
                      </w:pPr>
                    </w:p>
                    <w:p w14:paraId="0C2A8DBB" w14:textId="77777777" w:rsidR="00A04788" w:rsidRPr="00871869" w:rsidRDefault="00A04788" w:rsidP="00A04788">
                      <w:pPr>
                        <w:widowControl w:val="0"/>
                        <w:rPr>
                          <w:rFonts w:ascii="Calibri Light" w:hAnsi="Calibri Light" w:cs="Calibri Light"/>
                          <w:i/>
                          <w:iCs/>
                          <w:color w:val="auto"/>
                          <w:sz w:val="22"/>
                          <w:szCs w:val="22"/>
                          <w:lang w:val="es-MX"/>
                        </w:rPr>
                      </w:pPr>
                      <w:r w:rsidRPr="00871869">
                        <w:rPr>
                          <w:rFonts w:ascii="Calibri Light" w:hAnsi="Calibri Light" w:cs="Calibri Light"/>
                          <w:i/>
                          <w:iCs/>
                          <w:color w:val="auto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</w:p>
                    <w:p w14:paraId="578BEB37" w14:textId="77777777" w:rsidR="00A04788" w:rsidRPr="00871869" w:rsidRDefault="00A04788" w:rsidP="00A04788">
                      <w:pPr>
                        <w:widowControl w:val="0"/>
                        <w:rPr>
                          <w:rFonts w:ascii="Calibri Light" w:hAnsi="Calibri Light" w:cs="Calibri Light"/>
                          <w:i/>
                          <w:iCs/>
                          <w:color w:val="auto"/>
                          <w:sz w:val="22"/>
                          <w:szCs w:val="22"/>
                          <w:lang w:val="es-MX"/>
                        </w:rPr>
                      </w:pPr>
                      <w:r w:rsidRPr="00871869">
                        <w:rPr>
                          <w:rFonts w:ascii="Calibri Light" w:hAnsi="Calibri Light" w:cs="Calibri Light"/>
                          <w:i/>
                          <w:iCs/>
                          <w:color w:val="auto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</w:p>
                    <w:p w14:paraId="2DCB843C" w14:textId="77777777" w:rsidR="00A04788" w:rsidRPr="00871869" w:rsidRDefault="00A04788" w:rsidP="00A04788">
                      <w:pPr>
                        <w:widowControl w:val="0"/>
                        <w:rPr>
                          <w:rFonts w:ascii="Calibri Light" w:hAnsi="Calibri Light" w:cs="Calibri Light"/>
                          <w:i/>
                          <w:iCs/>
                          <w:color w:val="auto"/>
                          <w:sz w:val="22"/>
                          <w:szCs w:val="22"/>
                          <w:lang w:val="es-MX"/>
                        </w:rPr>
                      </w:pPr>
                      <w:r w:rsidRPr="00871869">
                        <w:rPr>
                          <w:rFonts w:ascii="Calibri Light" w:hAnsi="Calibri Light" w:cs="Calibri Light"/>
                          <w:i/>
                          <w:iCs/>
                          <w:color w:val="auto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</w:p>
                    <w:p w14:paraId="739CB0CF" w14:textId="77777777" w:rsidR="00A04788" w:rsidRPr="00871869" w:rsidRDefault="00A04788" w:rsidP="00A04788">
                      <w:pPr>
                        <w:widowControl w:val="0"/>
                        <w:rPr>
                          <w:rFonts w:ascii="Calibri Light" w:hAnsi="Calibri Light" w:cs="Calibri Light"/>
                          <w:i/>
                          <w:iCs/>
                          <w:color w:val="auto"/>
                          <w:sz w:val="22"/>
                          <w:szCs w:val="22"/>
                          <w:lang w:val="es-MX"/>
                        </w:rPr>
                      </w:pPr>
                      <w:r w:rsidRPr="00871869">
                        <w:rPr>
                          <w:rFonts w:ascii="Calibri Light" w:hAnsi="Calibri Light" w:cs="Calibri Light"/>
                          <w:i/>
                          <w:iCs/>
                          <w:color w:val="auto"/>
                          <w:sz w:val="22"/>
                          <w:szCs w:val="22"/>
                          <w:lang w:val="es-MX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6B1253" w14:textId="55F5C436" w:rsidR="00906B74" w:rsidRPr="00871869" w:rsidRDefault="00906B74" w:rsidP="00CA0A43">
      <w:pPr>
        <w:rPr>
          <w:rFonts w:ascii="Arial" w:hAnsi="Arial" w:cs="Arial"/>
          <w:b/>
          <w:noProof/>
          <w:color w:val="FEFEFE"/>
          <w:spacing w:val="10"/>
          <w:sz w:val="24"/>
          <w:szCs w:val="24"/>
        </w:rPr>
      </w:pPr>
      <w:r w:rsidRPr="00871869">
        <w:rPr>
          <w:rFonts w:ascii="Arial" w:hAnsi="Arial" w:cs="Arial"/>
          <w:b/>
          <w:noProof/>
          <w:color w:val="FEFEFE"/>
          <w:spacing w:val="10"/>
          <w:sz w:val="24"/>
          <w:szCs w:val="24"/>
        </w:rPr>
        <w:t xml:space="preserve">          </w:t>
      </w:r>
    </w:p>
    <w:p w14:paraId="7DAAD1E4" w14:textId="7CECFC1D" w:rsidR="00CA0A43" w:rsidRDefault="00CA0A43" w:rsidP="006E5E42">
      <w:pPr>
        <w:rPr>
          <w:rFonts w:ascii="Arial" w:hAnsi="Arial" w:cs="Arial"/>
          <w:color w:val="000000"/>
          <w:sz w:val="24"/>
          <w:szCs w:val="24"/>
        </w:rPr>
      </w:pPr>
    </w:p>
    <w:p w14:paraId="0F6BE35F" w14:textId="77777777" w:rsidR="00472980" w:rsidRPr="00871869" w:rsidRDefault="00472980" w:rsidP="006E5E42">
      <w:pPr>
        <w:rPr>
          <w:rFonts w:ascii="Arial" w:hAnsi="Arial" w:cs="Arial"/>
          <w:color w:val="000000"/>
          <w:sz w:val="24"/>
          <w:szCs w:val="24"/>
        </w:rPr>
      </w:pPr>
    </w:p>
    <w:p w14:paraId="1D430C92" w14:textId="77777777" w:rsidR="00A51474" w:rsidRPr="00871869" w:rsidRDefault="00A51474" w:rsidP="006E5E42">
      <w:pPr>
        <w:rPr>
          <w:rFonts w:ascii="Arial" w:hAnsi="Arial" w:cs="Arial"/>
          <w:color w:val="000000"/>
          <w:sz w:val="24"/>
          <w:szCs w:val="24"/>
        </w:rPr>
      </w:pPr>
    </w:p>
    <w:p w14:paraId="3045F084" w14:textId="77777777" w:rsidR="00A51474" w:rsidRDefault="00A51474" w:rsidP="006E5E42">
      <w:pPr>
        <w:rPr>
          <w:rFonts w:ascii="Arial" w:hAnsi="Arial" w:cs="Arial"/>
          <w:color w:val="000000"/>
          <w:sz w:val="24"/>
          <w:szCs w:val="24"/>
        </w:rPr>
      </w:pPr>
    </w:p>
    <w:p w14:paraId="2959FD17" w14:textId="77777777" w:rsidR="001D752D" w:rsidRPr="00871869" w:rsidRDefault="001D752D" w:rsidP="006E5E42">
      <w:pPr>
        <w:rPr>
          <w:rFonts w:ascii="Arial" w:hAnsi="Arial" w:cs="Arial"/>
          <w:color w:val="000000"/>
          <w:sz w:val="24"/>
          <w:szCs w:val="24"/>
        </w:rPr>
      </w:pPr>
    </w:p>
    <w:p w14:paraId="0628C9A1" w14:textId="77777777" w:rsidR="000B1FD3" w:rsidRPr="00871869" w:rsidRDefault="000B1FD3" w:rsidP="00AF17DC">
      <w:pPr>
        <w:rPr>
          <w:rFonts w:ascii="Arial" w:hAnsi="Arial" w:cs="Arial"/>
          <w:color w:val="000000"/>
          <w:sz w:val="24"/>
          <w:szCs w:val="24"/>
        </w:rPr>
      </w:pPr>
    </w:p>
    <w:p w14:paraId="65CBD883" w14:textId="77777777" w:rsidR="000B1FD3" w:rsidRDefault="000B1FD3" w:rsidP="006A7D8F">
      <w:pPr>
        <w:rPr>
          <w:noProof/>
        </w:rPr>
      </w:pPr>
    </w:p>
    <w:p w14:paraId="583E0E2D" w14:textId="77777777" w:rsidR="00454543" w:rsidRDefault="00454543" w:rsidP="000B1FD3">
      <w:pPr>
        <w:rPr>
          <w:rFonts w:ascii="Arial" w:hAnsi="Arial" w:cs="Arial"/>
          <w:noProof/>
        </w:rPr>
      </w:pPr>
    </w:p>
    <w:p w14:paraId="5FB2C676" w14:textId="586ED6AA" w:rsidR="000E3081" w:rsidRPr="00233762" w:rsidRDefault="000E3081" w:rsidP="000B1FD3">
      <w:pPr>
        <w:rPr>
          <w:noProof/>
          <w14:textOutline w14:w="38100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</w:pPr>
    </w:p>
    <w:p w14:paraId="68748F35" w14:textId="53CF520B" w:rsidR="00AF3D57" w:rsidRPr="00AF3D57" w:rsidRDefault="00AF3D57" w:rsidP="00AF3D57"/>
    <w:p w14:paraId="5AA6C523" w14:textId="7657E4A6" w:rsidR="00AF3D57" w:rsidRPr="00AF3D57" w:rsidRDefault="00517F3D" w:rsidP="00AF3D57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EBA18D" wp14:editId="02E7EEEC">
                <wp:simplePos x="0" y="0"/>
                <wp:positionH relativeFrom="column">
                  <wp:posOffset>3500755</wp:posOffset>
                </wp:positionH>
                <wp:positionV relativeFrom="paragraph">
                  <wp:posOffset>10160</wp:posOffset>
                </wp:positionV>
                <wp:extent cx="3672840" cy="3398520"/>
                <wp:effectExtent l="0" t="0" r="22860" b="11430"/>
                <wp:wrapNone/>
                <wp:docPr id="632502218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0" cy="3398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965A5A" w14:textId="4D1BA31A" w:rsidR="00517F3D" w:rsidRDefault="00F0202B" w:rsidP="00F0202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8F4926" wp14:editId="3B3F0048">
                                  <wp:extent cx="3505200" cy="3314700"/>
                                  <wp:effectExtent l="0" t="0" r="0" b="0"/>
                                  <wp:docPr id="1344867508" name="Picture 16" descr="A white and gold invitation with gold and silver objec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4867508" name="Picture 16" descr="A white and gold invitation with gold and silver objec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5200" cy="331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BA18D" id="Text Box 15" o:spid="_x0000_s1029" type="#_x0000_t202" style="position:absolute;margin-left:275.65pt;margin-top:.8pt;width:289.2pt;height:267.6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" fillcolor="white [3201]" strokeweight=".5pt">
                <v:textbox>
                  <w:txbxContent>
                    <w:p w14:paraId="12965A5A" w14:textId="4D1BA31A" w:rsidR="00517F3D" w:rsidRDefault="00F0202B" w:rsidP="00F0202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8F4926" wp14:editId="3B3F0048">
                            <wp:extent cx="3505200" cy="3314700"/>
                            <wp:effectExtent l="0" t="0" r="0" b="0"/>
                            <wp:docPr id="1344867508" name="Picture 16" descr="A white and gold invitation with gold and silver objec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4867508" name="Picture 16" descr="A white and gold invitation with gold and silver objec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5200" cy="331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79F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A0068F" wp14:editId="29C3F25A">
                <wp:simplePos x="0" y="0"/>
                <wp:positionH relativeFrom="column">
                  <wp:posOffset>3500755</wp:posOffset>
                </wp:positionH>
                <wp:positionV relativeFrom="paragraph">
                  <wp:posOffset>93980</wp:posOffset>
                </wp:positionV>
                <wp:extent cx="3695700" cy="4823460"/>
                <wp:effectExtent l="0" t="0" r="0" b="0"/>
                <wp:wrapNone/>
                <wp:docPr id="108215826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4823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5D84F" w14:textId="015EA0D8" w:rsidR="009423C4" w:rsidRDefault="009423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0068F" id="Text Box 13" o:spid="_x0000_s1030" type="#_x0000_t202" style="position:absolute;margin-left:275.65pt;margin-top:7.4pt;width:291pt;height:379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" fillcolor="white [3201]" stroked="f" strokeweight=".5pt">
                <v:textbox>
                  <w:txbxContent>
                    <w:p w14:paraId="7735D84F" w14:textId="015EA0D8" w:rsidR="009423C4" w:rsidRDefault="009423C4"/>
                  </w:txbxContent>
                </v:textbox>
              </v:shape>
            </w:pict>
          </mc:Fallback>
        </mc:AlternateContent>
      </w:r>
    </w:p>
    <w:p w14:paraId="4AE5A43C" w14:textId="325EC88A" w:rsidR="00AF3D57" w:rsidRPr="00AF3D57" w:rsidRDefault="00AF3D57" w:rsidP="00AF3D57"/>
    <w:p w14:paraId="66DA6770" w14:textId="507384E1" w:rsidR="00AF3D57" w:rsidRPr="00AF3D57" w:rsidRDefault="00AF3D57" w:rsidP="00AF3D57"/>
    <w:p w14:paraId="63BF2521" w14:textId="0B3F4FD4" w:rsidR="00AF3D57" w:rsidRDefault="00AF3D57" w:rsidP="00AF3D57"/>
    <w:p w14:paraId="329B5E65" w14:textId="7AC5A2CF" w:rsidR="00D279AF" w:rsidRPr="00AF3D57" w:rsidRDefault="00D279AF" w:rsidP="00AF3D57"/>
    <w:p w14:paraId="1F30226E" w14:textId="5BC06980" w:rsidR="00AF3D57" w:rsidRPr="00AF3D57" w:rsidRDefault="00AF3D57" w:rsidP="00AF3D57"/>
    <w:p w14:paraId="14A5A71C" w14:textId="46D9D7C0" w:rsidR="00AF3D57" w:rsidRDefault="00AF3D57" w:rsidP="00AF3D57"/>
    <w:p w14:paraId="426CD38D" w14:textId="43013B01" w:rsidR="0029383C" w:rsidRDefault="0029383C" w:rsidP="0029383C"/>
    <w:p w14:paraId="74260834" w14:textId="6B547501" w:rsidR="00AD0558" w:rsidRPr="0029383C" w:rsidRDefault="00E1386C" w:rsidP="0029383C">
      <w:proofErr w:type="spellStart"/>
      <w:r>
        <w:t>Anuncios</w:t>
      </w:r>
      <w:proofErr w:type="spellEnd"/>
      <w:r>
        <w:t xml:space="preserve"> </w:t>
      </w:r>
      <w:proofErr w:type="spellStart"/>
      <w:r>
        <w:t>meteorológicos</w:t>
      </w:r>
      <w:proofErr w:type="spellEnd"/>
    </w:p>
    <w:p w14:paraId="3208AC26" w14:textId="33111FCF" w:rsidR="00893C3D" w:rsidRPr="00233762" w:rsidRDefault="00893C3D" w:rsidP="00AF3D57">
      <w:pPr>
        <w:rPr>
          <w14:textFill>
            <w14:gradFill>
              <w14:gsLst>
                <w14:gs w14:pos="1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</w:p>
    <w:p w14:paraId="11C0F284" w14:textId="3DC2029A" w:rsidR="00B104B5" w:rsidRDefault="004869A6" w:rsidP="004869A6">
      <w:pPr>
        <w:tabs>
          <w:tab w:val="left" w:pos="8400"/>
        </w:tabs>
        <w:jc w:val="right"/>
        <w:rPr>
          <w:noProof/>
        </w:rPr>
      </w:pPr>
      <w:r>
        <w:rPr>
          <w:noProof/>
        </w:rPr>
        <w:tab/>
      </w:r>
    </w:p>
    <w:p w14:paraId="491A4CED" w14:textId="4F321BC1" w:rsidR="00FA5AB8" w:rsidRDefault="0093053D" w:rsidP="004869A6">
      <w:pPr>
        <w:tabs>
          <w:tab w:val="left" w:pos="8400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335C3D5" wp14:editId="2D15F814">
                <wp:simplePos x="0" y="0"/>
                <wp:positionH relativeFrom="column">
                  <wp:posOffset>-172085</wp:posOffset>
                </wp:positionH>
                <wp:positionV relativeFrom="paragraph">
                  <wp:posOffset>57785</wp:posOffset>
                </wp:positionV>
                <wp:extent cx="3573780" cy="3139440"/>
                <wp:effectExtent l="0" t="0" r="26670" b="22860"/>
                <wp:wrapNone/>
                <wp:docPr id="317723952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780" cy="3139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D931AF" w14:textId="4E3F8F86" w:rsidR="004258FD" w:rsidRDefault="004258FD">
                            <w:r w:rsidRPr="004258FD">
                              <w:rPr>
                                <w:noProof/>
                              </w:rPr>
                              <w:drawing>
                                <wp:inline distT="0" distB="0" distL="0" distR="0" wp14:anchorId="649501AD" wp14:editId="71C9F1F4">
                                  <wp:extent cx="3383280" cy="3032760"/>
                                  <wp:effectExtent l="0" t="0" r="7620" b="0"/>
                                  <wp:docPr id="1442990463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3280" cy="3032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C3D5" id="Text Box 11" o:spid="_x0000_s1031" type="#_x0000_t202" style="position:absolute;left:0;text-align:left;margin-left:-13.55pt;margin-top:4.55pt;width:281.4pt;height:247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" fillcolor="white [3201]" strokeweight=".5pt">
                <v:textbox>
                  <w:txbxContent>
                    <w:p w14:paraId="4BD931AF" w14:textId="4E3F8F86" w:rsidR="004258FD" w:rsidRDefault="004258FD">
                      <w:r w:rsidRPr="004258FD">
                        <w:rPr>
                          <w:noProof/>
                        </w:rPr>
                        <w:drawing>
                          <wp:inline distT="0" distB="0" distL="0" distR="0" wp14:anchorId="649501AD" wp14:editId="71C9F1F4">
                            <wp:extent cx="3383280" cy="3032760"/>
                            <wp:effectExtent l="0" t="0" r="7620" b="0"/>
                            <wp:docPr id="1442990463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3280" cy="3032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247B16" w14:textId="07C1F9E4" w:rsidR="00B104B5" w:rsidRDefault="00B104B5" w:rsidP="00822638">
      <w:pPr>
        <w:jc w:val="center"/>
      </w:pPr>
    </w:p>
    <w:p w14:paraId="2C983774" w14:textId="15007FC3" w:rsidR="00A43C76" w:rsidRDefault="00A43C76" w:rsidP="00822638">
      <w:pPr>
        <w:jc w:val="center"/>
      </w:pPr>
    </w:p>
    <w:p w14:paraId="7BB09433" w14:textId="2D4BA17C" w:rsidR="00D16365" w:rsidRDefault="00D16365" w:rsidP="001E5E8C">
      <w:pPr>
        <w:jc w:val="right"/>
        <w:rPr>
          <w:sz w:val="22"/>
          <w:szCs w:val="22"/>
        </w:rPr>
      </w:pPr>
    </w:p>
    <w:p w14:paraId="56C7AF8D" w14:textId="22DCDA52" w:rsidR="00C67A01" w:rsidRDefault="00C67A01" w:rsidP="001E5E8C">
      <w:pPr>
        <w:jc w:val="right"/>
        <w:rPr>
          <w:sz w:val="22"/>
          <w:szCs w:val="22"/>
        </w:rPr>
      </w:pPr>
    </w:p>
    <w:p w14:paraId="256C1172" w14:textId="061B5A20" w:rsidR="00DB755B" w:rsidRPr="00AB2CD5" w:rsidRDefault="0093053D" w:rsidP="001E5E8C">
      <w:pPr>
        <w:jc w:val="right"/>
        <w:rPr>
          <w:sz w:val="22"/>
          <w:szCs w:val="22"/>
        </w:rPr>
      </w:pPr>
      <w:r w:rsidRPr="00AB2CD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9AE699" wp14:editId="352517D7">
                <wp:simplePos x="0" y="0"/>
                <wp:positionH relativeFrom="margin">
                  <wp:posOffset>-194945</wp:posOffset>
                </wp:positionH>
                <wp:positionV relativeFrom="paragraph">
                  <wp:posOffset>2483485</wp:posOffset>
                </wp:positionV>
                <wp:extent cx="3566160" cy="1524000"/>
                <wp:effectExtent l="0" t="0" r="15240" b="19050"/>
                <wp:wrapNone/>
                <wp:docPr id="1049894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6160" cy="1524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B781254" w14:textId="77777777" w:rsidR="00544B24" w:rsidRPr="006B4D09" w:rsidRDefault="00544B24" w:rsidP="00544B2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4D0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STEWARDSHIP TREASURY</w:t>
                            </w:r>
                          </w:p>
                          <w:p w14:paraId="42C7A609" w14:textId="3733CCEA" w:rsidR="002D176C" w:rsidRDefault="002D176C" w:rsidP="002D176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85C9E">
                              <w:rPr>
                                <w:b/>
                                <w:bCs/>
                              </w:rPr>
                              <w:t xml:space="preserve">SUNDAY </w:t>
                            </w:r>
                            <w:r w:rsidR="00845359">
                              <w:rPr>
                                <w:b/>
                                <w:bCs/>
                              </w:rPr>
                              <w:t xml:space="preserve">JUNE </w:t>
                            </w:r>
                            <w:r w:rsidR="007149D0">
                              <w:rPr>
                                <w:b/>
                                <w:bCs/>
                              </w:rPr>
                              <w:t>8th</w:t>
                            </w:r>
                            <w:r w:rsidR="00BC03B8">
                              <w:rPr>
                                <w:b/>
                                <w:bCs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202</w:t>
                            </w:r>
                            <w:r w:rsidR="00BC03B8"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  <w:p w14:paraId="2B36028F" w14:textId="77777777" w:rsidR="00366F1F" w:rsidRDefault="00366F1F" w:rsidP="002D176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4EFF66A" w14:textId="4E45EBAE" w:rsidR="002D176C" w:rsidRDefault="002D176C" w:rsidP="002D176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REGULAR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0E7BDE">
                              <w:rPr>
                                <w:b/>
                                <w:bCs/>
                              </w:rPr>
                              <w:tab/>
                            </w:r>
                            <w:proofErr w:type="gramStart"/>
                            <w:r w:rsidR="000E7BDE">
                              <w:rPr>
                                <w:b/>
                                <w:bCs/>
                              </w:rPr>
                              <w:tab/>
                            </w:r>
                            <w:r w:rsidR="00114B8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EC77C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$</w:t>
                            </w:r>
                            <w:proofErr w:type="gramEnd"/>
                            <w:r w:rsidR="00114B8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327B7E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="0093075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51B2E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="00517F3D">
                              <w:rPr>
                                <w:b/>
                                <w:bCs/>
                              </w:rPr>
                              <w:t>3,125.00</w:t>
                            </w:r>
                          </w:p>
                          <w:p w14:paraId="49C6A651" w14:textId="7B073707" w:rsidR="001E41D6" w:rsidRDefault="002D176C" w:rsidP="00C5198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OFFERTORY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            </w:t>
                            </w:r>
                            <w:r w:rsidR="00EC77C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E7BDE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="008A4241">
                              <w:rPr>
                                <w:b/>
                                <w:bCs/>
                              </w:rPr>
                              <w:t>$</w:t>
                            </w:r>
                            <w:r w:rsidR="001E41D6">
                              <w:rPr>
                                <w:b/>
                                <w:bCs/>
                              </w:rPr>
                              <w:t xml:space="preserve">    </w:t>
                            </w:r>
                            <w:r w:rsidR="00327B7E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="00A10E1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3075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51B2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517F3D">
                              <w:rPr>
                                <w:b/>
                                <w:bCs/>
                              </w:rPr>
                              <w:t>191.00</w:t>
                            </w:r>
                          </w:p>
                          <w:p w14:paraId="56E5BC48" w14:textId="5ED7087E" w:rsidR="00A10E1A" w:rsidRDefault="00A10E1A" w:rsidP="00C5198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BUILDINGS &amp; GROUNDS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  $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        </w:t>
                            </w:r>
                            <w:r w:rsidR="00EE05F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517F3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51B2E">
                              <w:rPr>
                                <w:b/>
                                <w:bCs/>
                              </w:rPr>
                              <w:t>25.00</w:t>
                            </w:r>
                          </w:p>
                          <w:p w14:paraId="5EA5A79D" w14:textId="6E72F890" w:rsidR="00517F3D" w:rsidRDefault="00517F3D" w:rsidP="00C5198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FOOD PANTRY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  $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          75.00</w:t>
                            </w:r>
                          </w:p>
                          <w:p w14:paraId="5FAA1B6F" w14:textId="77777777" w:rsidR="009F7A91" w:rsidRDefault="009F7A91" w:rsidP="00C5198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FE26E66" w14:textId="2AC0FC35" w:rsidR="002D176C" w:rsidRDefault="001E41D6" w:rsidP="00CD4FC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</w:t>
                            </w:r>
                            <w:r w:rsidR="002D176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G</w:t>
                            </w:r>
                            <w:r w:rsidR="002D176C" w:rsidRPr="0077443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ive On-Line at </w:t>
                            </w:r>
                            <w:hyperlink r:id="rId10" w:history="1">
                              <w:r w:rsidR="002D176C" w:rsidRPr="00774439">
                                <w:rPr>
                                  <w:rStyle w:val="Hyperlink"/>
                                  <w:b/>
                                  <w:bCs/>
                                  <w:sz w:val="16"/>
                                  <w:szCs w:val="16"/>
                                </w:rPr>
                                <w:t>www.franklinhardincatholic.org</w:t>
                              </w:r>
                            </w:hyperlink>
                            <w:r w:rsidR="002D176C" w:rsidRPr="0077443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="002D176C" w:rsidRPr="0077443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online-giving</w:t>
                            </w:r>
                            <w:proofErr w:type="gramEnd"/>
                            <w:r w:rsidR="002D176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CB20604" w14:textId="77777777" w:rsidR="002D176C" w:rsidRPr="00C05C76" w:rsidRDefault="002D176C" w:rsidP="002D176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C05C76"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  <w:t>Dona en línea para www.franklinhardincatholic.org donaciones en línea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  <w:t>.</w:t>
                            </w:r>
                          </w:p>
                          <w:p w14:paraId="749D7B73" w14:textId="77777777" w:rsidR="002D176C" w:rsidRPr="00C05C76" w:rsidRDefault="002D176C" w:rsidP="002D176C">
                            <w:pPr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</w:p>
                          <w:p w14:paraId="2680D2F2" w14:textId="77777777" w:rsidR="00544B24" w:rsidRPr="00C05C76" w:rsidRDefault="00544B24" w:rsidP="00544B2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37295BD7" w14:textId="77777777" w:rsidR="00544B24" w:rsidRPr="00C05C76" w:rsidRDefault="00544B24" w:rsidP="00544B2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48B51D59" w14:textId="77777777" w:rsidR="00544B24" w:rsidRPr="00C05C76" w:rsidRDefault="00544B24" w:rsidP="00544B2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E699" id="Text Box 5" o:spid="_x0000_s1032" type="#_x0000_t202" style="position:absolute;left:0;text-align:left;margin-left:-15.35pt;margin-top:195.55pt;width:280.8pt;height:120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" fillcolor="#c1e4f5 [660]" strokecolor="windowText" strokeweight="1pt">
                <v:path arrowok="t"/>
                <v:textbox>
                  <w:txbxContent>
                    <w:p w14:paraId="2B781254" w14:textId="77777777" w:rsidR="00544B24" w:rsidRPr="006B4D09" w:rsidRDefault="00544B24" w:rsidP="00544B2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B4D09">
                        <w:rPr>
                          <w:b/>
                          <w:bCs/>
                          <w:sz w:val="24"/>
                          <w:szCs w:val="24"/>
                        </w:rPr>
                        <w:t>STEWARDSHIP TREASURY</w:t>
                      </w:r>
                    </w:p>
                    <w:p w14:paraId="42C7A609" w14:textId="3733CCEA" w:rsidR="002D176C" w:rsidRDefault="002D176C" w:rsidP="002D176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85C9E">
                        <w:rPr>
                          <w:b/>
                          <w:bCs/>
                        </w:rPr>
                        <w:t xml:space="preserve">SUNDAY </w:t>
                      </w:r>
                      <w:r w:rsidR="00845359">
                        <w:rPr>
                          <w:b/>
                          <w:bCs/>
                        </w:rPr>
                        <w:t xml:space="preserve">JUNE </w:t>
                      </w:r>
                      <w:r w:rsidR="007149D0">
                        <w:rPr>
                          <w:b/>
                          <w:bCs/>
                        </w:rPr>
                        <w:t>8th</w:t>
                      </w:r>
                      <w:r w:rsidR="00BC03B8">
                        <w:rPr>
                          <w:b/>
                          <w:bCs/>
                        </w:rPr>
                        <w:t>,</w:t>
                      </w:r>
                      <w:r>
                        <w:rPr>
                          <w:b/>
                          <w:bCs/>
                        </w:rPr>
                        <w:t xml:space="preserve"> 202</w:t>
                      </w:r>
                      <w:r w:rsidR="00BC03B8">
                        <w:rPr>
                          <w:b/>
                          <w:bCs/>
                        </w:rPr>
                        <w:t>5</w:t>
                      </w:r>
                    </w:p>
                    <w:p w14:paraId="2B36028F" w14:textId="77777777" w:rsidR="00366F1F" w:rsidRDefault="00366F1F" w:rsidP="002D176C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34EFF66A" w14:textId="4E45EBAE" w:rsidR="002D176C" w:rsidRDefault="002D176C" w:rsidP="002D176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REGULAR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0E7BDE">
                        <w:rPr>
                          <w:b/>
                          <w:bCs/>
                        </w:rPr>
                        <w:tab/>
                      </w:r>
                      <w:proofErr w:type="gramStart"/>
                      <w:r w:rsidR="000E7BDE">
                        <w:rPr>
                          <w:b/>
                          <w:bCs/>
                        </w:rPr>
                        <w:tab/>
                      </w:r>
                      <w:r w:rsidR="00114B83">
                        <w:rPr>
                          <w:b/>
                          <w:bCs/>
                        </w:rPr>
                        <w:t xml:space="preserve"> </w:t>
                      </w:r>
                      <w:r w:rsidR="00EC77C3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$</w:t>
                      </w:r>
                      <w:proofErr w:type="gramEnd"/>
                      <w:r w:rsidR="00114B83">
                        <w:rPr>
                          <w:b/>
                          <w:bCs/>
                        </w:rPr>
                        <w:t xml:space="preserve"> </w:t>
                      </w:r>
                      <w:r w:rsidR="00327B7E">
                        <w:rPr>
                          <w:b/>
                          <w:bCs/>
                        </w:rPr>
                        <w:t xml:space="preserve">  </w:t>
                      </w:r>
                      <w:r w:rsidR="00930753">
                        <w:rPr>
                          <w:b/>
                          <w:bCs/>
                        </w:rPr>
                        <w:t xml:space="preserve"> </w:t>
                      </w:r>
                      <w:r w:rsidR="00451B2E">
                        <w:rPr>
                          <w:b/>
                          <w:bCs/>
                        </w:rPr>
                        <w:t xml:space="preserve">  </w:t>
                      </w:r>
                      <w:r w:rsidR="00517F3D">
                        <w:rPr>
                          <w:b/>
                          <w:bCs/>
                        </w:rPr>
                        <w:t>3,125.00</w:t>
                      </w:r>
                    </w:p>
                    <w:p w14:paraId="49C6A651" w14:textId="7B073707" w:rsidR="001E41D6" w:rsidRDefault="002D176C" w:rsidP="00C5198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OFFERTORY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 xml:space="preserve">            </w:t>
                      </w:r>
                      <w:r w:rsidR="00EC77C3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0E7BDE">
                        <w:rPr>
                          <w:b/>
                          <w:bCs/>
                        </w:rPr>
                        <w:t xml:space="preserve">  </w:t>
                      </w:r>
                      <w:r w:rsidR="008A4241">
                        <w:rPr>
                          <w:b/>
                          <w:bCs/>
                        </w:rPr>
                        <w:t>$</w:t>
                      </w:r>
                      <w:r w:rsidR="001E41D6">
                        <w:rPr>
                          <w:b/>
                          <w:bCs/>
                        </w:rPr>
                        <w:t xml:space="preserve">    </w:t>
                      </w:r>
                      <w:r w:rsidR="00327B7E">
                        <w:rPr>
                          <w:b/>
                          <w:bCs/>
                        </w:rPr>
                        <w:t xml:space="preserve">  </w:t>
                      </w:r>
                      <w:r w:rsidR="00A10E1A">
                        <w:rPr>
                          <w:b/>
                          <w:bCs/>
                        </w:rPr>
                        <w:t xml:space="preserve"> </w:t>
                      </w:r>
                      <w:r w:rsidR="00930753">
                        <w:rPr>
                          <w:b/>
                          <w:bCs/>
                        </w:rPr>
                        <w:t xml:space="preserve"> </w:t>
                      </w:r>
                      <w:r w:rsidR="00451B2E">
                        <w:rPr>
                          <w:b/>
                          <w:bCs/>
                        </w:rPr>
                        <w:t xml:space="preserve"> </w:t>
                      </w:r>
                      <w:r w:rsidR="00517F3D">
                        <w:rPr>
                          <w:b/>
                          <w:bCs/>
                        </w:rPr>
                        <w:t>191.00</w:t>
                      </w:r>
                    </w:p>
                    <w:p w14:paraId="56E5BC48" w14:textId="5ED7087E" w:rsidR="00A10E1A" w:rsidRDefault="00A10E1A" w:rsidP="00C5198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BUILDINGS &amp; GROUNDS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proofErr w:type="gramStart"/>
                      <w:r>
                        <w:rPr>
                          <w:b/>
                          <w:bCs/>
                        </w:rPr>
                        <w:tab/>
                        <w:t xml:space="preserve">  $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        </w:t>
                      </w:r>
                      <w:r w:rsidR="00EE05F6">
                        <w:rPr>
                          <w:b/>
                          <w:bCs/>
                        </w:rPr>
                        <w:t xml:space="preserve"> </w:t>
                      </w:r>
                      <w:r w:rsidR="00517F3D">
                        <w:rPr>
                          <w:b/>
                          <w:bCs/>
                        </w:rPr>
                        <w:t xml:space="preserve"> </w:t>
                      </w:r>
                      <w:r w:rsidR="00451B2E">
                        <w:rPr>
                          <w:b/>
                          <w:bCs/>
                        </w:rPr>
                        <w:t>25.00</w:t>
                      </w:r>
                    </w:p>
                    <w:p w14:paraId="5EA5A79D" w14:textId="6E72F890" w:rsidR="00517F3D" w:rsidRDefault="00517F3D" w:rsidP="00C5198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FOOD PANTRY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proofErr w:type="gramStart"/>
                      <w:r>
                        <w:rPr>
                          <w:b/>
                          <w:bCs/>
                        </w:rPr>
                        <w:tab/>
                        <w:t xml:space="preserve">  $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          75.00</w:t>
                      </w:r>
                    </w:p>
                    <w:p w14:paraId="5FAA1B6F" w14:textId="77777777" w:rsidR="009F7A91" w:rsidRDefault="009F7A91" w:rsidP="00C5198C">
                      <w:pPr>
                        <w:rPr>
                          <w:b/>
                          <w:bCs/>
                        </w:rPr>
                      </w:pPr>
                    </w:p>
                    <w:p w14:paraId="2FE26E66" w14:textId="2AC0FC35" w:rsidR="002D176C" w:rsidRDefault="001E41D6" w:rsidP="00CD4FC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</w:t>
                      </w:r>
                      <w:r w:rsidR="002D176C">
                        <w:rPr>
                          <w:b/>
                          <w:bCs/>
                          <w:sz w:val="16"/>
                          <w:szCs w:val="16"/>
                        </w:rPr>
                        <w:t>G</w:t>
                      </w:r>
                      <w:r w:rsidR="002D176C" w:rsidRPr="00774439">
                        <w:rPr>
                          <w:b/>
                          <w:bCs/>
                          <w:sz w:val="16"/>
                          <w:szCs w:val="16"/>
                        </w:rPr>
                        <w:t xml:space="preserve">ive On-Line at </w:t>
                      </w:r>
                      <w:hyperlink r:id="rId11" w:history="1">
                        <w:r w:rsidR="002D176C" w:rsidRPr="00774439">
                          <w:rPr>
                            <w:rStyle w:val="Hyperlink"/>
                            <w:b/>
                            <w:bCs/>
                            <w:sz w:val="16"/>
                            <w:szCs w:val="16"/>
                          </w:rPr>
                          <w:t>www.franklinhardincatholic.org</w:t>
                        </w:r>
                      </w:hyperlink>
                      <w:r w:rsidR="002D176C" w:rsidRPr="00774439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="002D176C" w:rsidRPr="00774439">
                        <w:rPr>
                          <w:b/>
                          <w:bCs/>
                          <w:sz w:val="16"/>
                          <w:szCs w:val="16"/>
                        </w:rPr>
                        <w:t>online-giving</w:t>
                      </w:r>
                      <w:proofErr w:type="gramEnd"/>
                      <w:r w:rsidR="002D176C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  <w:p w14:paraId="1CB20604" w14:textId="77777777" w:rsidR="002D176C" w:rsidRPr="00C05C76" w:rsidRDefault="002D176C" w:rsidP="002D176C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val="es-MX"/>
                        </w:rPr>
                      </w:pPr>
                      <w:r w:rsidRPr="00C05C76">
                        <w:rPr>
                          <w:b/>
                          <w:bCs/>
                          <w:sz w:val="16"/>
                          <w:szCs w:val="16"/>
                          <w:lang w:val="es-MX"/>
                        </w:rPr>
                        <w:t>Dona en línea para www.franklinhardincatholic.org donaciones en línea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lang w:val="es-MX"/>
                        </w:rPr>
                        <w:t>.</w:t>
                      </w:r>
                    </w:p>
                    <w:p w14:paraId="749D7B73" w14:textId="77777777" w:rsidR="002D176C" w:rsidRPr="00C05C76" w:rsidRDefault="002D176C" w:rsidP="002D176C">
                      <w:pPr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</w:p>
                    <w:p w14:paraId="2680D2F2" w14:textId="77777777" w:rsidR="00544B24" w:rsidRPr="00C05C76" w:rsidRDefault="00544B24" w:rsidP="00544B24">
                      <w:pPr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</w:p>
                    <w:p w14:paraId="37295BD7" w14:textId="77777777" w:rsidR="00544B24" w:rsidRPr="00C05C76" w:rsidRDefault="00544B24" w:rsidP="00544B24">
                      <w:pPr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</w:p>
                    <w:p w14:paraId="48B51D59" w14:textId="77777777" w:rsidR="00544B24" w:rsidRPr="00C05C76" w:rsidRDefault="00544B24" w:rsidP="00544B24">
                      <w:pPr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202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1B1F10F" wp14:editId="786944CF">
                <wp:simplePos x="0" y="0"/>
                <wp:positionH relativeFrom="column">
                  <wp:posOffset>3470275</wp:posOffset>
                </wp:positionH>
                <wp:positionV relativeFrom="paragraph">
                  <wp:posOffset>1089025</wp:posOffset>
                </wp:positionV>
                <wp:extent cx="3741420" cy="3063240"/>
                <wp:effectExtent l="0" t="0" r="11430" b="22860"/>
                <wp:wrapNone/>
                <wp:docPr id="20013426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1420" cy="306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C88647" w14:textId="7EA71C23" w:rsidR="0088515F" w:rsidRDefault="00723D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ECCA7" wp14:editId="38551DFF">
                                  <wp:extent cx="3535680" cy="3009900"/>
                                  <wp:effectExtent l="0" t="0" r="7620" b="0"/>
                                  <wp:docPr id="290237248" name="Picture 14" descr="A square picnic table with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0237248" name="Picture 14" descr="A square picnic table with text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5680" cy="300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1F10F" id="_x0000_s1033" type="#_x0000_t202" style="position:absolute;left:0;text-align:left;margin-left:273.25pt;margin-top:85.75pt;width:294.6pt;height:241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" fillcolor="white [3201]" strokeweight=".5pt">
                <v:textbox>
                  <w:txbxContent>
                    <w:p w14:paraId="3BC88647" w14:textId="7EA71C23" w:rsidR="0088515F" w:rsidRDefault="00723DB6">
                      <w:r>
                        <w:rPr>
                          <w:noProof/>
                        </w:rPr>
                        <w:drawing>
                          <wp:inline distT="0" distB="0" distL="0" distR="0" wp14:anchorId="7EBECCA7" wp14:editId="38551DFF">
                            <wp:extent cx="3535680" cy="3009900"/>
                            <wp:effectExtent l="0" t="0" r="7620" b="0"/>
                            <wp:docPr id="290237248" name="Picture 14" descr="A square picnic table with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0237248" name="Picture 14" descr="A square picnic table with text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5680" cy="300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2CC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2D75118" wp14:editId="68D5F677">
                <wp:simplePos x="0" y="0"/>
                <wp:positionH relativeFrom="column">
                  <wp:posOffset>3432175</wp:posOffset>
                </wp:positionH>
                <wp:positionV relativeFrom="paragraph">
                  <wp:posOffset>2620645</wp:posOffset>
                </wp:positionV>
                <wp:extent cx="3810000" cy="1638300"/>
                <wp:effectExtent l="0" t="0" r="0" b="0"/>
                <wp:wrapNone/>
                <wp:docPr id="1677000211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44D2DC" w14:textId="30CBCAA5" w:rsidR="00021459" w:rsidRDefault="000214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5118" id="Text Box 24" o:spid="_x0000_s1034" type="#_x0000_t202" style="position:absolute;left:0;text-align:left;margin-left:270.25pt;margin-top:206.35pt;width:300pt;height:12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" fillcolor="white [3201]" stroked="f" strokeweight=".5pt">
                <v:textbox>
                  <w:txbxContent>
                    <w:p w14:paraId="7344D2DC" w14:textId="30CBCAA5" w:rsidR="00021459" w:rsidRDefault="00021459"/>
                  </w:txbxContent>
                </v:textbox>
              </v:shape>
            </w:pict>
          </mc:Fallback>
        </mc:AlternateContent>
      </w:r>
      <w:r w:rsidR="004874B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1099A8" wp14:editId="578CC4C0">
                <wp:simplePos x="0" y="0"/>
                <wp:positionH relativeFrom="column">
                  <wp:posOffset>5832475</wp:posOffset>
                </wp:positionH>
                <wp:positionV relativeFrom="paragraph">
                  <wp:posOffset>2484120</wp:posOffset>
                </wp:positionV>
                <wp:extent cx="1143000" cy="541020"/>
                <wp:effectExtent l="0" t="0" r="0" b="0"/>
                <wp:wrapNone/>
                <wp:docPr id="104520734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758F91" w14:textId="220FD98B" w:rsidR="003A5685" w:rsidRDefault="003A56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099A8" id="Text Box 6" o:spid="_x0000_s1035" type="#_x0000_t202" style="position:absolute;left:0;text-align:left;margin-left:459.25pt;margin-top:195.6pt;width:90pt;height:42.6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" fillcolor="white [3201]" stroked="f" strokeweight=".5pt">
                <v:textbox>
                  <w:txbxContent>
                    <w:p w14:paraId="6D758F91" w14:textId="220FD98B" w:rsidR="003A5685" w:rsidRDefault="003A5685"/>
                  </w:txbxContent>
                </v:textbox>
              </v:shape>
            </w:pict>
          </mc:Fallback>
        </mc:AlternateContent>
      </w:r>
    </w:p>
    <w:sectPr w:rsidR="00DB755B" w:rsidRPr="00AB2CD5" w:rsidSect="00DB576F">
      <w:headerReference w:type="even" r:id="rId13"/>
      <w:headerReference w:type="default" r:id="rId14"/>
      <w:headerReference w:type="first" r:id="rId15"/>
      <w:pgSz w:w="12240" w:h="15840" w:code="1"/>
      <w:pgMar w:top="-672" w:right="547" w:bottom="360" w:left="547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AC989" w14:textId="77777777" w:rsidR="006D4A52" w:rsidRDefault="006D4A52" w:rsidP="00A237B2">
      <w:r>
        <w:separator/>
      </w:r>
    </w:p>
  </w:endnote>
  <w:endnote w:type="continuationSeparator" w:id="0">
    <w:p w14:paraId="5F09A83C" w14:textId="77777777" w:rsidR="006D4A52" w:rsidRDefault="006D4A52" w:rsidP="00A23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f">
    <w:charset w:val="B1"/>
    <w:family w:val="auto"/>
    <w:pitch w:val="variable"/>
    <w:sig w:usb0="00000807" w:usb1="40000000" w:usb2="00000000" w:usb3="00000000" w:csb0="000000B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FD4C57" w14:textId="77777777" w:rsidR="006D4A52" w:rsidRDefault="006D4A52" w:rsidP="00A237B2">
      <w:r>
        <w:separator/>
      </w:r>
    </w:p>
  </w:footnote>
  <w:footnote w:type="continuationSeparator" w:id="0">
    <w:p w14:paraId="18C87E61" w14:textId="77777777" w:rsidR="006D4A52" w:rsidRDefault="006D4A52" w:rsidP="00A237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24EAA" w14:textId="1BFD651C" w:rsidR="00321C7F" w:rsidRDefault="00321C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189DF" w14:textId="631C97B2" w:rsidR="007B1431" w:rsidRDefault="007B143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AFCF5" w14:textId="6659BEE6" w:rsidR="00321C7F" w:rsidRDefault="00321C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793D41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29010084" o:spid="_x0000_i1025" type="#_x0000_t75" alt="Icon&#10;&#10;Description automatically generated" style="width:963pt;height:1197.6pt;visibility:visible;mso-wrap-style:square">
            <v:imagedata r:id="rId1" o:title="Icon&#10;&#10;Description automatically generated"/>
          </v:shape>
        </w:pict>
      </mc:Choice>
      <mc:Fallback>
        <w:drawing>
          <wp:inline distT="0" distB="0" distL="0" distR="0" wp14:anchorId="6B2F8CC1" wp14:editId="1A37B9DB">
            <wp:extent cx="12230100" cy="15209520"/>
            <wp:effectExtent l="0" t="0" r="0" b="0"/>
            <wp:docPr id="429010084" name="Picture 42901008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0" cy="152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4037DD"/>
    <w:multiLevelType w:val="multilevel"/>
    <w:tmpl w:val="3E84D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32F49C1"/>
    <w:multiLevelType w:val="hybridMultilevel"/>
    <w:tmpl w:val="4DB22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26BF5"/>
    <w:multiLevelType w:val="hybridMultilevel"/>
    <w:tmpl w:val="01EC0540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E734D"/>
    <w:multiLevelType w:val="hybridMultilevel"/>
    <w:tmpl w:val="4596F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A17EA2"/>
    <w:multiLevelType w:val="hybridMultilevel"/>
    <w:tmpl w:val="CCCC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01BDE"/>
    <w:multiLevelType w:val="multilevel"/>
    <w:tmpl w:val="86143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19D1C66"/>
    <w:multiLevelType w:val="hybridMultilevel"/>
    <w:tmpl w:val="6030A15E"/>
    <w:lvl w:ilvl="0" w:tplc="6E449924">
      <w:start w:val="140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5153FE"/>
    <w:multiLevelType w:val="multilevel"/>
    <w:tmpl w:val="3E84D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97504D7"/>
    <w:multiLevelType w:val="hybridMultilevel"/>
    <w:tmpl w:val="2BE8E77C"/>
    <w:lvl w:ilvl="0" w:tplc="B3D2F57C">
      <w:start w:val="1405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1B6A03"/>
    <w:multiLevelType w:val="hybridMultilevel"/>
    <w:tmpl w:val="8528E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7E5303"/>
    <w:multiLevelType w:val="hybridMultilevel"/>
    <w:tmpl w:val="B8BA6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48472C"/>
    <w:multiLevelType w:val="hybridMultilevel"/>
    <w:tmpl w:val="B5D8D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1618EE"/>
    <w:multiLevelType w:val="hybridMultilevel"/>
    <w:tmpl w:val="55D2B8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797363D"/>
    <w:multiLevelType w:val="hybridMultilevel"/>
    <w:tmpl w:val="513AAA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485FE7"/>
    <w:multiLevelType w:val="multilevel"/>
    <w:tmpl w:val="B3D81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CCE2EB0"/>
    <w:multiLevelType w:val="multilevel"/>
    <w:tmpl w:val="9FCCB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05264C"/>
    <w:multiLevelType w:val="hybridMultilevel"/>
    <w:tmpl w:val="2910A1DE"/>
    <w:lvl w:ilvl="0" w:tplc="EC063A62">
      <w:start w:val="500"/>
      <w:numFmt w:val="bullet"/>
      <w:lvlText w:val="-"/>
      <w:lvlJc w:val="left"/>
      <w:pPr>
        <w:ind w:left="1080" w:hanging="360"/>
      </w:pPr>
      <w:rPr>
        <w:rFonts w:ascii="Calibri Light" w:eastAsia="Times New Roman" w:hAnsi="Calibri Light" w:cs="Calibri Light" w:hint="default"/>
        <w:i w:val="0"/>
        <w:sz w:val="3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14B7EF6"/>
    <w:multiLevelType w:val="hybridMultilevel"/>
    <w:tmpl w:val="04E89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D43DB"/>
    <w:multiLevelType w:val="hybridMultilevel"/>
    <w:tmpl w:val="C8260EB2"/>
    <w:lvl w:ilvl="0" w:tplc="7EA61E2C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  <w:color w:val="548DD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902EC5"/>
    <w:multiLevelType w:val="hybridMultilevel"/>
    <w:tmpl w:val="CC8A8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217417"/>
    <w:multiLevelType w:val="hybridMultilevel"/>
    <w:tmpl w:val="047EA5FE"/>
    <w:lvl w:ilvl="0" w:tplc="04090001">
      <w:start w:val="6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3A606C"/>
    <w:multiLevelType w:val="hybridMultilevel"/>
    <w:tmpl w:val="D47E84BA"/>
    <w:lvl w:ilvl="0" w:tplc="C6680004">
      <w:numFmt w:val="bullet"/>
      <w:lvlText w:val="·"/>
      <w:lvlJc w:val="left"/>
      <w:pPr>
        <w:ind w:left="1080" w:hanging="360"/>
      </w:pPr>
      <w:rPr>
        <w:rFonts w:ascii="Alef" w:eastAsia="Times New Roman" w:hAnsi="Alef" w:cs="Alef" w:hint="default"/>
        <w:color w:val="2121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26E3321"/>
    <w:multiLevelType w:val="hybridMultilevel"/>
    <w:tmpl w:val="6A14EF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8220133">
    <w:abstractNumId w:val="2"/>
  </w:num>
  <w:num w:numId="2" w16cid:durableId="194782306">
    <w:abstractNumId w:val="18"/>
  </w:num>
  <w:num w:numId="3" w16cid:durableId="1772705450">
    <w:abstractNumId w:val="6"/>
  </w:num>
  <w:num w:numId="4" w16cid:durableId="35784585">
    <w:abstractNumId w:val="8"/>
  </w:num>
  <w:num w:numId="5" w16cid:durableId="932055401">
    <w:abstractNumId w:val="15"/>
  </w:num>
  <w:num w:numId="6" w16cid:durableId="828866451">
    <w:abstractNumId w:val="16"/>
  </w:num>
  <w:num w:numId="7" w16cid:durableId="147090789">
    <w:abstractNumId w:val="19"/>
  </w:num>
  <w:num w:numId="8" w16cid:durableId="2025324845">
    <w:abstractNumId w:val="3"/>
  </w:num>
  <w:num w:numId="9" w16cid:durableId="1468663645">
    <w:abstractNumId w:val="4"/>
  </w:num>
  <w:num w:numId="10" w16cid:durableId="807669312">
    <w:abstractNumId w:val="12"/>
  </w:num>
  <w:num w:numId="11" w16cid:durableId="1875923114">
    <w:abstractNumId w:val="21"/>
  </w:num>
  <w:num w:numId="12" w16cid:durableId="1305114824">
    <w:abstractNumId w:val="11"/>
  </w:num>
  <w:num w:numId="13" w16cid:durableId="1882353986">
    <w:abstractNumId w:val="5"/>
  </w:num>
  <w:num w:numId="14" w16cid:durableId="1286540902">
    <w:abstractNumId w:val="9"/>
  </w:num>
  <w:num w:numId="15" w16cid:durableId="125782517">
    <w:abstractNumId w:val="10"/>
  </w:num>
  <w:num w:numId="16" w16cid:durableId="295379976">
    <w:abstractNumId w:val="0"/>
  </w:num>
  <w:num w:numId="17" w16cid:durableId="2144737834">
    <w:abstractNumId w:val="1"/>
  </w:num>
  <w:num w:numId="18" w16cid:durableId="1805654853">
    <w:abstractNumId w:val="13"/>
  </w:num>
  <w:num w:numId="19" w16cid:durableId="1611890060">
    <w:abstractNumId w:val="14"/>
  </w:num>
  <w:num w:numId="20" w16cid:durableId="1094058934">
    <w:abstractNumId w:val="22"/>
  </w:num>
  <w:num w:numId="21" w16cid:durableId="2146775433">
    <w:abstractNumId w:val="7"/>
  </w:num>
  <w:num w:numId="22" w16cid:durableId="135340027">
    <w:abstractNumId w:val="17"/>
  </w:num>
  <w:num w:numId="23" w16cid:durableId="105808960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s-US" w:vendorID="64" w:dllVersion="0" w:nlCheck="1" w:checkStyle="0"/>
  <w:activeWritingStyle w:appName="MSWord" w:lang="es-MX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o:colormru v:ext="edit" colors="#addc44,#a6d933,#30c6bf,#c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3EF"/>
    <w:rsid w:val="000000F1"/>
    <w:rsid w:val="00001690"/>
    <w:rsid w:val="0000182F"/>
    <w:rsid w:val="000034D1"/>
    <w:rsid w:val="000038E0"/>
    <w:rsid w:val="00003CEB"/>
    <w:rsid w:val="0000612E"/>
    <w:rsid w:val="000061BE"/>
    <w:rsid w:val="000063B4"/>
    <w:rsid w:val="000069D7"/>
    <w:rsid w:val="00007480"/>
    <w:rsid w:val="00007957"/>
    <w:rsid w:val="00010397"/>
    <w:rsid w:val="000122A5"/>
    <w:rsid w:val="000141FF"/>
    <w:rsid w:val="00014DB2"/>
    <w:rsid w:val="000151C2"/>
    <w:rsid w:val="00017FDD"/>
    <w:rsid w:val="000201CC"/>
    <w:rsid w:val="000213B8"/>
    <w:rsid w:val="00021459"/>
    <w:rsid w:val="0002153A"/>
    <w:rsid w:val="00021AA1"/>
    <w:rsid w:val="00024295"/>
    <w:rsid w:val="00024DB3"/>
    <w:rsid w:val="0002528D"/>
    <w:rsid w:val="00026274"/>
    <w:rsid w:val="000262F1"/>
    <w:rsid w:val="00027154"/>
    <w:rsid w:val="00027CAF"/>
    <w:rsid w:val="00030034"/>
    <w:rsid w:val="000302D9"/>
    <w:rsid w:val="00030CCA"/>
    <w:rsid w:val="00031F71"/>
    <w:rsid w:val="000342C4"/>
    <w:rsid w:val="0003520C"/>
    <w:rsid w:val="000353C7"/>
    <w:rsid w:val="00035C7A"/>
    <w:rsid w:val="00035D43"/>
    <w:rsid w:val="000363EC"/>
    <w:rsid w:val="000365ED"/>
    <w:rsid w:val="00037041"/>
    <w:rsid w:val="00037615"/>
    <w:rsid w:val="00037879"/>
    <w:rsid w:val="00040121"/>
    <w:rsid w:val="00043AD1"/>
    <w:rsid w:val="00045128"/>
    <w:rsid w:val="00045645"/>
    <w:rsid w:val="000476FF"/>
    <w:rsid w:val="00047756"/>
    <w:rsid w:val="00050B29"/>
    <w:rsid w:val="000513D7"/>
    <w:rsid w:val="00052AA2"/>
    <w:rsid w:val="000530B1"/>
    <w:rsid w:val="00054AD9"/>
    <w:rsid w:val="00054BC2"/>
    <w:rsid w:val="0005552A"/>
    <w:rsid w:val="00056BB6"/>
    <w:rsid w:val="00057372"/>
    <w:rsid w:val="00061CFA"/>
    <w:rsid w:val="00062420"/>
    <w:rsid w:val="00062577"/>
    <w:rsid w:val="000634CF"/>
    <w:rsid w:val="000639C9"/>
    <w:rsid w:val="00065668"/>
    <w:rsid w:val="000716A0"/>
    <w:rsid w:val="0007207B"/>
    <w:rsid w:val="00072B67"/>
    <w:rsid w:val="000743DA"/>
    <w:rsid w:val="00076EB1"/>
    <w:rsid w:val="000800F1"/>
    <w:rsid w:val="000808BD"/>
    <w:rsid w:val="00080FBD"/>
    <w:rsid w:val="00081138"/>
    <w:rsid w:val="0008288D"/>
    <w:rsid w:val="00082F9D"/>
    <w:rsid w:val="00083CBC"/>
    <w:rsid w:val="00083E2D"/>
    <w:rsid w:val="0008402E"/>
    <w:rsid w:val="00084741"/>
    <w:rsid w:val="00087B4D"/>
    <w:rsid w:val="00090BF7"/>
    <w:rsid w:val="00090C82"/>
    <w:rsid w:val="000914E2"/>
    <w:rsid w:val="000933EC"/>
    <w:rsid w:val="000940B1"/>
    <w:rsid w:val="00094B97"/>
    <w:rsid w:val="0009598B"/>
    <w:rsid w:val="00095A7B"/>
    <w:rsid w:val="00095CB4"/>
    <w:rsid w:val="00095CBB"/>
    <w:rsid w:val="0009637E"/>
    <w:rsid w:val="00096D90"/>
    <w:rsid w:val="00096E9D"/>
    <w:rsid w:val="000977D3"/>
    <w:rsid w:val="000979DB"/>
    <w:rsid w:val="000A0845"/>
    <w:rsid w:val="000A1BE2"/>
    <w:rsid w:val="000A2577"/>
    <w:rsid w:val="000A2BBA"/>
    <w:rsid w:val="000A3854"/>
    <w:rsid w:val="000A4B35"/>
    <w:rsid w:val="000A5060"/>
    <w:rsid w:val="000A52E5"/>
    <w:rsid w:val="000A5401"/>
    <w:rsid w:val="000A5ACC"/>
    <w:rsid w:val="000A5EC2"/>
    <w:rsid w:val="000A78FE"/>
    <w:rsid w:val="000A7E59"/>
    <w:rsid w:val="000B0543"/>
    <w:rsid w:val="000B0D0D"/>
    <w:rsid w:val="000B0D7F"/>
    <w:rsid w:val="000B1AFC"/>
    <w:rsid w:val="000B1FD3"/>
    <w:rsid w:val="000B2395"/>
    <w:rsid w:val="000B4315"/>
    <w:rsid w:val="000B4D87"/>
    <w:rsid w:val="000B522B"/>
    <w:rsid w:val="000B5700"/>
    <w:rsid w:val="000B5DC1"/>
    <w:rsid w:val="000B6DAA"/>
    <w:rsid w:val="000B79AE"/>
    <w:rsid w:val="000B7C6C"/>
    <w:rsid w:val="000B7F20"/>
    <w:rsid w:val="000C2343"/>
    <w:rsid w:val="000C2D02"/>
    <w:rsid w:val="000C4601"/>
    <w:rsid w:val="000C5746"/>
    <w:rsid w:val="000C576E"/>
    <w:rsid w:val="000C655B"/>
    <w:rsid w:val="000C78A5"/>
    <w:rsid w:val="000C7A53"/>
    <w:rsid w:val="000D05CA"/>
    <w:rsid w:val="000D1356"/>
    <w:rsid w:val="000D14E2"/>
    <w:rsid w:val="000D294C"/>
    <w:rsid w:val="000D2BBA"/>
    <w:rsid w:val="000D356A"/>
    <w:rsid w:val="000D37CA"/>
    <w:rsid w:val="000D48D3"/>
    <w:rsid w:val="000D4934"/>
    <w:rsid w:val="000D655C"/>
    <w:rsid w:val="000D6ABC"/>
    <w:rsid w:val="000D7186"/>
    <w:rsid w:val="000D774A"/>
    <w:rsid w:val="000D790B"/>
    <w:rsid w:val="000D7B6C"/>
    <w:rsid w:val="000E00A8"/>
    <w:rsid w:val="000E1003"/>
    <w:rsid w:val="000E1F7F"/>
    <w:rsid w:val="000E25F1"/>
    <w:rsid w:val="000E2DCC"/>
    <w:rsid w:val="000E3081"/>
    <w:rsid w:val="000E40C7"/>
    <w:rsid w:val="000E50CD"/>
    <w:rsid w:val="000E690B"/>
    <w:rsid w:val="000E7BDE"/>
    <w:rsid w:val="000F0724"/>
    <w:rsid w:val="000F1170"/>
    <w:rsid w:val="000F1AD0"/>
    <w:rsid w:val="000F1C81"/>
    <w:rsid w:val="000F1C87"/>
    <w:rsid w:val="000F221B"/>
    <w:rsid w:val="000F3000"/>
    <w:rsid w:val="000F3172"/>
    <w:rsid w:val="000F32FB"/>
    <w:rsid w:val="000F3E2D"/>
    <w:rsid w:val="000F4841"/>
    <w:rsid w:val="000F4BC2"/>
    <w:rsid w:val="000F6185"/>
    <w:rsid w:val="000F6203"/>
    <w:rsid w:val="000F6A7B"/>
    <w:rsid w:val="000F703C"/>
    <w:rsid w:val="000F743D"/>
    <w:rsid w:val="001004F5"/>
    <w:rsid w:val="00101782"/>
    <w:rsid w:val="001021F0"/>
    <w:rsid w:val="00102E63"/>
    <w:rsid w:val="0010342D"/>
    <w:rsid w:val="001036F0"/>
    <w:rsid w:val="00103EC9"/>
    <w:rsid w:val="00104104"/>
    <w:rsid w:val="0010564F"/>
    <w:rsid w:val="001068EB"/>
    <w:rsid w:val="00110319"/>
    <w:rsid w:val="00110D07"/>
    <w:rsid w:val="00111097"/>
    <w:rsid w:val="00111350"/>
    <w:rsid w:val="001118CD"/>
    <w:rsid w:val="00111A06"/>
    <w:rsid w:val="00112F6A"/>
    <w:rsid w:val="001133F9"/>
    <w:rsid w:val="00113436"/>
    <w:rsid w:val="0011472E"/>
    <w:rsid w:val="00114B83"/>
    <w:rsid w:val="00114D60"/>
    <w:rsid w:val="00115C1B"/>
    <w:rsid w:val="00115EE3"/>
    <w:rsid w:val="0011661A"/>
    <w:rsid w:val="00116673"/>
    <w:rsid w:val="0011758B"/>
    <w:rsid w:val="00120E46"/>
    <w:rsid w:val="00121056"/>
    <w:rsid w:val="00122E77"/>
    <w:rsid w:val="00124659"/>
    <w:rsid w:val="00125338"/>
    <w:rsid w:val="0012575C"/>
    <w:rsid w:val="0012688C"/>
    <w:rsid w:val="0013069C"/>
    <w:rsid w:val="00130F70"/>
    <w:rsid w:val="00132D81"/>
    <w:rsid w:val="00133177"/>
    <w:rsid w:val="00133C15"/>
    <w:rsid w:val="001350FA"/>
    <w:rsid w:val="00135A21"/>
    <w:rsid w:val="00135B01"/>
    <w:rsid w:val="0013712B"/>
    <w:rsid w:val="001371DE"/>
    <w:rsid w:val="001372A2"/>
    <w:rsid w:val="00137483"/>
    <w:rsid w:val="00140FB6"/>
    <w:rsid w:val="001411F1"/>
    <w:rsid w:val="00142BFF"/>
    <w:rsid w:val="00143907"/>
    <w:rsid w:val="001443F0"/>
    <w:rsid w:val="00146025"/>
    <w:rsid w:val="00146392"/>
    <w:rsid w:val="00146E2A"/>
    <w:rsid w:val="0014738A"/>
    <w:rsid w:val="00147832"/>
    <w:rsid w:val="00147FFC"/>
    <w:rsid w:val="001504AD"/>
    <w:rsid w:val="00150AD5"/>
    <w:rsid w:val="001514FA"/>
    <w:rsid w:val="001517CD"/>
    <w:rsid w:val="00151FF3"/>
    <w:rsid w:val="00152E3C"/>
    <w:rsid w:val="00152EE0"/>
    <w:rsid w:val="001553D5"/>
    <w:rsid w:val="0015552A"/>
    <w:rsid w:val="001557F6"/>
    <w:rsid w:val="00156528"/>
    <w:rsid w:val="00157756"/>
    <w:rsid w:val="00157795"/>
    <w:rsid w:val="001604CF"/>
    <w:rsid w:val="00160720"/>
    <w:rsid w:val="0016108A"/>
    <w:rsid w:val="001617F1"/>
    <w:rsid w:val="00162034"/>
    <w:rsid w:val="00164060"/>
    <w:rsid w:val="001642FE"/>
    <w:rsid w:val="001653CB"/>
    <w:rsid w:val="0016643E"/>
    <w:rsid w:val="00167347"/>
    <w:rsid w:val="00167B4C"/>
    <w:rsid w:val="001705F2"/>
    <w:rsid w:val="0017106A"/>
    <w:rsid w:val="001710EE"/>
    <w:rsid w:val="0017253D"/>
    <w:rsid w:val="00172881"/>
    <w:rsid w:val="00172B7E"/>
    <w:rsid w:val="001732A1"/>
    <w:rsid w:val="00173C2A"/>
    <w:rsid w:val="00173F22"/>
    <w:rsid w:val="00174A60"/>
    <w:rsid w:val="00174B19"/>
    <w:rsid w:val="00176832"/>
    <w:rsid w:val="001818CD"/>
    <w:rsid w:val="00181C47"/>
    <w:rsid w:val="001827A0"/>
    <w:rsid w:val="00182B5E"/>
    <w:rsid w:val="00182BBC"/>
    <w:rsid w:val="001839C9"/>
    <w:rsid w:val="0018426F"/>
    <w:rsid w:val="00184B4A"/>
    <w:rsid w:val="00184D78"/>
    <w:rsid w:val="00186F28"/>
    <w:rsid w:val="00187543"/>
    <w:rsid w:val="00190D53"/>
    <w:rsid w:val="00191D0F"/>
    <w:rsid w:val="00192056"/>
    <w:rsid w:val="00192C23"/>
    <w:rsid w:val="00192DA7"/>
    <w:rsid w:val="0019566C"/>
    <w:rsid w:val="001975E0"/>
    <w:rsid w:val="00197A90"/>
    <w:rsid w:val="001A09FA"/>
    <w:rsid w:val="001A0C46"/>
    <w:rsid w:val="001A2129"/>
    <w:rsid w:val="001A31D7"/>
    <w:rsid w:val="001A335A"/>
    <w:rsid w:val="001A4DC8"/>
    <w:rsid w:val="001A5502"/>
    <w:rsid w:val="001A5F68"/>
    <w:rsid w:val="001A6ABB"/>
    <w:rsid w:val="001A6D44"/>
    <w:rsid w:val="001A7547"/>
    <w:rsid w:val="001A7605"/>
    <w:rsid w:val="001B0604"/>
    <w:rsid w:val="001B19BF"/>
    <w:rsid w:val="001B3943"/>
    <w:rsid w:val="001B4F8A"/>
    <w:rsid w:val="001B5956"/>
    <w:rsid w:val="001B5D80"/>
    <w:rsid w:val="001B7F19"/>
    <w:rsid w:val="001C1403"/>
    <w:rsid w:val="001C379D"/>
    <w:rsid w:val="001C3BC1"/>
    <w:rsid w:val="001C4DA6"/>
    <w:rsid w:val="001C4E88"/>
    <w:rsid w:val="001C4ECE"/>
    <w:rsid w:val="001C4F5E"/>
    <w:rsid w:val="001C59A6"/>
    <w:rsid w:val="001D0135"/>
    <w:rsid w:val="001D11E7"/>
    <w:rsid w:val="001D2ACF"/>
    <w:rsid w:val="001D2E82"/>
    <w:rsid w:val="001D3496"/>
    <w:rsid w:val="001D3621"/>
    <w:rsid w:val="001D3A1E"/>
    <w:rsid w:val="001D4032"/>
    <w:rsid w:val="001D4694"/>
    <w:rsid w:val="001D5104"/>
    <w:rsid w:val="001D5BB9"/>
    <w:rsid w:val="001D6708"/>
    <w:rsid w:val="001D6B24"/>
    <w:rsid w:val="001D6FB5"/>
    <w:rsid w:val="001D752D"/>
    <w:rsid w:val="001D75B3"/>
    <w:rsid w:val="001E0014"/>
    <w:rsid w:val="001E07F1"/>
    <w:rsid w:val="001E2B54"/>
    <w:rsid w:val="001E2D6A"/>
    <w:rsid w:val="001E3D21"/>
    <w:rsid w:val="001E3E63"/>
    <w:rsid w:val="001E3FD1"/>
    <w:rsid w:val="001E41D6"/>
    <w:rsid w:val="001E4B94"/>
    <w:rsid w:val="001E51E5"/>
    <w:rsid w:val="001E5290"/>
    <w:rsid w:val="001E5E8C"/>
    <w:rsid w:val="001E619D"/>
    <w:rsid w:val="001E695F"/>
    <w:rsid w:val="001E7169"/>
    <w:rsid w:val="001F19B0"/>
    <w:rsid w:val="001F1F3C"/>
    <w:rsid w:val="001F218F"/>
    <w:rsid w:val="001F25E4"/>
    <w:rsid w:val="001F2648"/>
    <w:rsid w:val="001F3418"/>
    <w:rsid w:val="001F3AA7"/>
    <w:rsid w:val="001F3D87"/>
    <w:rsid w:val="001F45DE"/>
    <w:rsid w:val="001F46AC"/>
    <w:rsid w:val="001F4E56"/>
    <w:rsid w:val="001F5204"/>
    <w:rsid w:val="001F53FB"/>
    <w:rsid w:val="001F65CE"/>
    <w:rsid w:val="001F72EF"/>
    <w:rsid w:val="00200DEF"/>
    <w:rsid w:val="00200F5A"/>
    <w:rsid w:val="00201199"/>
    <w:rsid w:val="00203C4A"/>
    <w:rsid w:val="00204236"/>
    <w:rsid w:val="0020511E"/>
    <w:rsid w:val="0020569D"/>
    <w:rsid w:val="00205F54"/>
    <w:rsid w:val="00207282"/>
    <w:rsid w:val="00210F91"/>
    <w:rsid w:val="002114EC"/>
    <w:rsid w:val="0021306C"/>
    <w:rsid w:val="00214557"/>
    <w:rsid w:val="002147EB"/>
    <w:rsid w:val="00215802"/>
    <w:rsid w:val="0021689C"/>
    <w:rsid w:val="00217523"/>
    <w:rsid w:val="00217AD2"/>
    <w:rsid w:val="00220020"/>
    <w:rsid w:val="0022227F"/>
    <w:rsid w:val="002222B1"/>
    <w:rsid w:val="002222D1"/>
    <w:rsid w:val="00222344"/>
    <w:rsid w:val="00223C9E"/>
    <w:rsid w:val="00224190"/>
    <w:rsid w:val="00224AFB"/>
    <w:rsid w:val="00225CD5"/>
    <w:rsid w:val="0022613A"/>
    <w:rsid w:val="00226764"/>
    <w:rsid w:val="00226A05"/>
    <w:rsid w:val="0022712F"/>
    <w:rsid w:val="002276D5"/>
    <w:rsid w:val="00227CC0"/>
    <w:rsid w:val="00227FB8"/>
    <w:rsid w:val="002322FC"/>
    <w:rsid w:val="0023230B"/>
    <w:rsid w:val="00232E69"/>
    <w:rsid w:val="00233337"/>
    <w:rsid w:val="00233678"/>
    <w:rsid w:val="00233762"/>
    <w:rsid w:val="00234A39"/>
    <w:rsid w:val="00235E32"/>
    <w:rsid w:val="0023606F"/>
    <w:rsid w:val="002361A2"/>
    <w:rsid w:val="0023678C"/>
    <w:rsid w:val="00236FAE"/>
    <w:rsid w:val="0023724E"/>
    <w:rsid w:val="00237329"/>
    <w:rsid w:val="002406E2"/>
    <w:rsid w:val="00241415"/>
    <w:rsid w:val="00241467"/>
    <w:rsid w:val="0024181B"/>
    <w:rsid w:val="00241826"/>
    <w:rsid w:val="00241CC2"/>
    <w:rsid w:val="00241E81"/>
    <w:rsid w:val="0024458E"/>
    <w:rsid w:val="00244D02"/>
    <w:rsid w:val="00246EB9"/>
    <w:rsid w:val="00247807"/>
    <w:rsid w:val="00247A46"/>
    <w:rsid w:val="0025037A"/>
    <w:rsid w:val="00250646"/>
    <w:rsid w:val="00250D67"/>
    <w:rsid w:val="00250DA9"/>
    <w:rsid w:val="00250FDD"/>
    <w:rsid w:val="002515C9"/>
    <w:rsid w:val="00251CE0"/>
    <w:rsid w:val="002529AF"/>
    <w:rsid w:val="00252D19"/>
    <w:rsid w:val="002532B8"/>
    <w:rsid w:val="002549C8"/>
    <w:rsid w:val="00255384"/>
    <w:rsid w:val="00256B71"/>
    <w:rsid w:val="002600FD"/>
    <w:rsid w:val="002617E5"/>
    <w:rsid w:val="00262765"/>
    <w:rsid w:val="00262B40"/>
    <w:rsid w:val="00262CD8"/>
    <w:rsid w:val="0026360B"/>
    <w:rsid w:val="00263823"/>
    <w:rsid w:val="00265120"/>
    <w:rsid w:val="0026599A"/>
    <w:rsid w:val="00265CC5"/>
    <w:rsid w:val="00266136"/>
    <w:rsid w:val="00270A83"/>
    <w:rsid w:val="0027287F"/>
    <w:rsid w:val="002729DF"/>
    <w:rsid w:val="00272DBC"/>
    <w:rsid w:val="00273468"/>
    <w:rsid w:val="00273CA4"/>
    <w:rsid w:val="00274D2D"/>
    <w:rsid w:val="00275E30"/>
    <w:rsid w:val="002762F2"/>
    <w:rsid w:val="00277B8A"/>
    <w:rsid w:val="00277D28"/>
    <w:rsid w:val="00280E71"/>
    <w:rsid w:val="00281308"/>
    <w:rsid w:val="00282FF0"/>
    <w:rsid w:val="00284135"/>
    <w:rsid w:val="00285F3E"/>
    <w:rsid w:val="00286DCB"/>
    <w:rsid w:val="00286F22"/>
    <w:rsid w:val="00287289"/>
    <w:rsid w:val="0028780F"/>
    <w:rsid w:val="00287A78"/>
    <w:rsid w:val="00287DD4"/>
    <w:rsid w:val="00291005"/>
    <w:rsid w:val="002912E8"/>
    <w:rsid w:val="00291C92"/>
    <w:rsid w:val="00292B74"/>
    <w:rsid w:val="00292EEA"/>
    <w:rsid w:val="0029383C"/>
    <w:rsid w:val="00293908"/>
    <w:rsid w:val="00293D0E"/>
    <w:rsid w:val="00293FB7"/>
    <w:rsid w:val="00294D57"/>
    <w:rsid w:val="002A0C91"/>
    <w:rsid w:val="002A1743"/>
    <w:rsid w:val="002A17A9"/>
    <w:rsid w:val="002A194C"/>
    <w:rsid w:val="002A1AB9"/>
    <w:rsid w:val="002A1EF6"/>
    <w:rsid w:val="002A2995"/>
    <w:rsid w:val="002A3164"/>
    <w:rsid w:val="002A3563"/>
    <w:rsid w:val="002A4AE3"/>
    <w:rsid w:val="002A4B4B"/>
    <w:rsid w:val="002A5A15"/>
    <w:rsid w:val="002A5D18"/>
    <w:rsid w:val="002A5F7B"/>
    <w:rsid w:val="002A722F"/>
    <w:rsid w:val="002B02F2"/>
    <w:rsid w:val="002B0924"/>
    <w:rsid w:val="002B1EFD"/>
    <w:rsid w:val="002B39A9"/>
    <w:rsid w:val="002B5724"/>
    <w:rsid w:val="002B5B3A"/>
    <w:rsid w:val="002B625F"/>
    <w:rsid w:val="002B67B5"/>
    <w:rsid w:val="002B6FD4"/>
    <w:rsid w:val="002B7E62"/>
    <w:rsid w:val="002B7EC4"/>
    <w:rsid w:val="002C0151"/>
    <w:rsid w:val="002C2EBC"/>
    <w:rsid w:val="002C5CAB"/>
    <w:rsid w:val="002C61F3"/>
    <w:rsid w:val="002C6607"/>
    <w:rsid w:val="002C708C"/>
    <w:rsid w:val="002C754F"/>
    <w:rsid w:val="002D0142"/>
    <w:rsid w:val="002D176C"/>
    <w:rsid w:val="002D2121"/>
    <w:rsid w:val="002D2DEE"/>
    <w:rsid w:val="002D3B10"/>
    <w:rsid w:val="002D4A7C"/>
    <w:rsid w:val="002D4C24"/>
    <w:rsid w:val="002D55FB"/>
    <w:rsid w:val="002D6F08"/>
    <w:rsid w:val="002D754A"/>
    <w:rsid w:val="002D7DDB"/>
    <w:rsid w:val="002E0692"/>
    <w:rsid w:val="002E32BF"/>
    <w:rsid w:val="002E378A"/>
    <w:rsid w:val="002E3C60"/>
    <w:rsid w:val="002E528A"/>
    <w:rsid w:val="002E5451"/>
    <w:rsid w:val="002E5CC9"/>
    <w:rsid w:val="002E663A"/>
    <w:rsid w:val="002E72C3"/>
    <w:rsid w:val="002E7C20"/>
    <w:rsid w:val="002F0471"/>
    <w:rsid w:val="002F0EDD"/>
    <w:rsid w:val="002F1E42"/>
    <w:rsid w:val="002F24E4"/>
    <w:rsid w:val="002F305D"/>
    <w:rsid w:val="002F3B6A"/>
    <w:rsid w:val="002F3C13"/>
    <w:rsid w:val="002F4295"/>
    <w:rsid w:val="002F75F2"/>
    <w:rsid w:val="002F76A2"/>
    <w:rsid w:val="003009DE"/>
    <w:rsid w:val="00300E63"/>
    <w:rsid w:val="003017D4"/>
    <w:rsid w:val="003029F6"/>
    <w:rsid w:val="00303865"/>
    <w:rsid w:val="00303D54"/>
    <w:rsid w:val="003047BC"/>
    <w:rsid w:val="00304815"/>
    <w:rsid w:val="0030595E"/>
    <w:rsid w:val="003066CF"/>
    <w:rsid w:val="00307986"/>
    <w:rsid w:val="00307E58"/>
    <w:rsid w:val="003106E2"/>
    <w:rsid w:val="0031117D"/>
    <w:rsid w:val="003111B1"/>
    <w:rsid w:val="00311D8F"/>
    <w:rsid w:val="00313515"/>
    <w:rsid w:val="00313E3B"/>
    <w:rsid w:val="003141C3"/>
    <w:rsid w:val="00314BDF"/>
    <w:rsid w:val="00314CC2"/>
    <w:rsid w:val="00315CF1"/>
    <w:rsid w:val="00316E44"/>
    <w:rsid w:val="003174D6"/>
    <w:rsid w:val="003175E3"/>
    <w:rsid w:val="00320757"/>
    <w:rsid w:val="00320B31"/>
    <w:rsid w:val="00320F80"/>
    <w:rsid w:val="00321323"/>
    <w:rsid w:val="00321516"/>
    <w:rsid w:val="00321C7F"/>
    <w:rsid w:val="003224EA"/>
    <w:rsid w:val="00322615"/>
    <w:rsid w:val="00322CC4"/>
    <w:rsid w:val="003236FC"/>
    <w:rsid w:val="00323EB7"/>
    <w:rsid w:val="00324879"/>
    <w:rsid w:val="00327021"/>
    <w:rsid w:val="00327B7E"/>
    <w:rsid w:val="00327FA3"/>
    <w:rsid w:val="0033025B"/>
    <w:rsid w:val="00330A85"/>
    <w:rsid w:val="00331059"/>
    <w:rsid w:val="00333015"/>
    <w:rsid w:val="003340AC"/>
    <w:rsid w:val="00334714"/>
    <w:rsid w:val="0033628A"/>
    <w:rsid w:val="0034191E"/>
    <w:rsid w:val="00341B0E"/>
    <w:rsid w:val="00343898"/>
    <w:rsid w:val="0034400F"/>
    <w:rsid w:val="003440EC"/>
    <w:rsid w:val="0034614C"/>
    <w:rsid w:val="00346198"/>
    <w:rsid w:val="00350D6A"/>
    <w:rsid w:val="00351DC3"/>
    <w:rsid w:val="00351E95"/>
    <w:rsid w:val="00352D6F"/>
    <w:rsid w:val="00352F51"/>
    <w:rsid w:val="003550FF"/>
    <w:rsid w:val="00355609"/>
    <w:rsid w:val="003575D4"/>
    <w:rsid w:val="00357EC8"/>
    <w:rsid w:val="003603EC"/>
    <w:rsid w:val="0036184B"/>
    <w:rsid w:val="00361F87"/>
    <w:rsid w:val="003640A0"/>
    <w:rsid w:val="00365B1E"/>
    <w:rsid w:val="00366204"/>
    <w:rsid w:val="00366514"/>
    <w:rsid w:val="00366865"/>
    <w:rsid w:val="00366F1F"/>
    <w:rsid w:val="00367247"/>
    <w:rsid w:val="003701BB"/>
    <w:rsid w:val="003702AF"/>
    <w:rsid w:val="00370C79"/>
    <w:rsid w:val="003712A6"/>
    <w:rsid w:val="003715E4"/>
    <w:rsid w:val="0037387D"/>
    <w:rsid w:val="00374BF6"/>
    <w:rsid w:val="003764EE"/>
    <w:rsid w:val="0037680E"/>
    <w:rsid w:val="00376A96"/>
    <w:rsid w:val="00376FD8"/>
    <w:rsid w:val="0037731F"/>
    <w:rsid w:val="00380949"/>
    <w:rsid w:val="00380A0F"/>
    <w:rsid w:val="00382604"/>
    <w:rsid w:val="00382833"/>
    <w:rsid w:val="00383558"/>
    <w:rsid w:val="00383865"/>
    <w:rsid w:val="00383D17"/>
    <w:rsid w:val="003857EB"/>
    <w:rsid w:val="00385EA5"/>
    <w:rsid w:val="003876BB"/>
    <w:rsid w:val="00387FC7"/>
    <w:rsid w:val="0039017F"/>
    <w:rsid w:val="0039075E"/>
    <w:rsid w:val="00391221"/>
    <w:rsid w:val="00391D8F"/>
    <w:rsid w:val="00393EA6"/>
    <w:rsid w:val="003945CD"/>
    <w:rsid w:val="00396231"/>
    <w:rsid w:val="003963BF"/>
    <w:rsid w:val="003A13DB"/>
    <w:rsid w:val="003A1CA5"/>
    <w:rsid w:val="003A3810"/>
    <w:rsid w:val="003A4B73"/>
    <w:rsid w:val="003A5685"/>
    <w:rsid w:val="003A6993"/>
    <w:rsid w:val="003A7CB2"/>
    <w:rsid w:val="003A7F78"/>
    <w:rsid w:val="003B02DF"/>
    <w:rsid w:val="003B04F4"/>
    <w:rsid w:val="003B07DE"/>
    <w:rsid w:val="003B148F"/>
    <w:rsid w:val="003B1D73"/>
    <w:rsid w:val="003B4463"/>
    <w:rsid w:val="003B5D28"/>
    <w:rsid w:val="003B6732"/>
    <w:rsid w:val="003B68FB"/>
    <w:rsid w:val="003B6B0D"/>
    <w:rsid w:val="003B7902"/>
    <w:rsid w:val="003C0FD0"/>
    <w:rsid w:val="003C1269"/>
    <w:rsid w:val="003C12C5"/>
    <w:rsid w:val="003C3287"/>
    <w:rsid w:val="003C7A8D"/>
    <w:rsid w:val="003D016F"/>
    <w:rsid w:val="003D15D5"/>
    <w:rsid w:val="003D1717"/>
    <w:rsid w:val="003D1943"/>
    <w:rsid w:val="003D237D"/>
    <w:rsid w:val="003D27FB"/>
    <w:rsid w:val="003D3082"/>
    <w:rsid w:val="003D3499"/>
    <w:rsid w:val="003D3B1C"/>
    <w:rsid w:val="003D4765"/>
    <w:rsid w:val="003D4A58"/>
    <w:rsid w:val="003D4E20"/>
    <w:rsid w:val="003D5317"/>
    <w:rsid w:val="003D57AE"/>
    <w:rsid w:val="003D5A6F"/>
    <w:rsid w:val="003D655D"/>
    <w:rsid w:val="003D70BF"/>
    <w:rsid w:val="003D790E"/>
    <w:rsid w:val="003D7C56"/>
    <w:rsid w:val="003D7D31"/>
    <w:rsid w:val="003E10C2"/>
    <w:rsid w:val="003E1700"/>
    <w:rsid w:val="003E1CCA"/>
    <w:rsid w:val="003E26F8"/>
    <w:rsid w:val="003E3F4A"/>
    <w:rsid w:val="003E4AA1"/>
    <w:rsid w:val="003E4E07"/>
    <w:rsid w:val="003E50E0"/>
    <w:rsid w:val="003E5E19"/>
    <w:rsid w:val="003F051E"/>
    <w:rsid w:val="003F1B85"/>
    <w:rsid w:val="003F23ED"/>
    <w:rsid w:val="003F240B"/>
    <w:rsid w:val="003F2554"/>
    <w:rsid w:val="003F27AC"/>
    <w:rsid w:val="003F35C6"/>
    <w:rsid w:val="003F3786"/>
    <w:rsid w:val="003F5452"/>
    <w:rsid w:val="003F549D"/>
    <w:rsid w:val="003F77E7"/>
    <w:rsid w:val="003F7A7F"/>
    <w:rsid w:val="003F7CB6"/>
    <w:rsid w:val="00400175"/>
    <w:rsid w:val="00401535"/>
    <w:rsid w:val="00401625"/>
    <w:rsid w:val="0040185D"/>
    <w:rsid w:val="00402255"/>
    <w:rsid w:val="00402406"/>
    <w:rsid w:val="0040242C"/>
    <w:rsid w:val="00402E06"/>
    <w:rsid w:val="004032CD"/>
    <w:rsid w:val="00404E1E"/>
    <w:rsid w:val="00405CBF"/>
    <w:rsid w:val="0041078F"/>
    <w:rsid w:val="00411A84"/>
    <w:rsid w:val="00412734"/>
    <w:rsid w:val="00412969"/>
    <w:rsid w:val="004133A8"/>
    <w:rsid w:val="004140BB"/>
    <w:rsid w:val="00414DD6"/>
    <w:rsid w:val="00415056"/>
    <w:rsid w:val="00415B89"/>
    <w:rsid w:val="00416712"/>
    <w:rsid w:val="00416ABC"/>
    <w:rsid w:val="00420638"/>
    <w:rsid w:val="0042242E"/>
    <w:rsid w:val="00422932"/>
    <w:rsid w:val="0042338A"/>
    <w:rsid w:val="00423E82"/>
    <w:rsid w:val="00424718"/>
    <w:rsid w:val="00424798"/>
    <w:rsid w:val="004258FD"/>
    <w:rsid w:val="00426D47"/>
    <w:rsid w:val="00427ED1"/>
    <w:rsid w:val="00430E17"/>
    <w:rsid w:val="00431614"/>
    <w:rsid w:val="0043184D"/>
    <w:rsid w:val="00432EB9"/>
    <w:rsid w:val="004332CD"/>
    <w:rsid w:val="004336E7"/>
    <w:rsid w:val="004355B9"/>
    <w:rsid w:val="004357F3"/>
    <w:rsid w:val="004359D2"/>
    <w:rsid w:val="00436709"/>
    <w:rsid w:val="00437980"/>
    <w:rsid w:val="004400C6"/>
    <w:rsid w:val="00441235"/>
    <w:rsid w:val="0044273F"/>
    <w:rsid w:val="0044290F"/>
    <w:rsid w:val="00442FE0"/>
    <w:rsid w:val="00444E74"/>
    <w:rsid w:val="004458BA"/>
    <w:rsid w:val="004461FC"/>
    <w:rsid w:val="0045005E"/>
    <w:rsid w:val="00450274"/>
    <w:rsid w:val="004506F4"/>
    <w:rsid w:val="00450D23"/>
    <w:rsid w:val="00450EFF"/>
    <w:rsid w:val="00451808"/>
    <w:rsid w:val="00451B2E"/>
    <w:rsid w:val="00452DAE"/>
    <w:rsid w:val="0045330E"/>
    <w:rsid w:val="004544F3"/>
    <w:rsid w:val="00454543"/>
    <w:rsid w:val="00454646"/>
    <w:rsid w:val="004549E1"/>
    <w:rsid w:val="00454EB7"/>
    <w:rsid w:val="0045521A"/>
    <w:rsid w:val="00456668"/>
    <w:rsid w:val="00457B1B"/>
    <w:rsid w:val="00460D55"/>
    <w:rsid w:val="00461D72"/>
    <w:rsid w:val="00461F6D"/>
    <w:rsid w:val="0046209B"/>
    <w:rsid w:val="0046249E"/>
    <w:rsid w:val="0046254A"/>
    <w:rsid w:val="00462E6B"/>
    <w:rsid w:val="00463627"/>
    <w:rsid w:val="004637C8"/>
    <w:rsid w:val="00463E72"/>
    <w:rsid w:val="004648FC"/>
    <w:rsid w:val="00464A74"/>
    <w:rsid w:val="00465D5B"/>
    <w:rsid w:val="00467161"/>
    <w:rsid w:val="00471D45"/>
    <w:rsid w:val="004726E9"/>
    <w:rsid w:val="00472980"/>
    <w:rsid w:val="00473BE8"/>
    <w:rsid w:val="00473C94"/>
    <w:rsid w:val="00473E7D"/>
    <w:rsid w:val="00474627"/>
    <w:rsid w:val="00476E4A"/>
    <w:rsid w:val="0047702B"/>
    <w:rsid w:val="00477D2E"/>
    <w:rsid w:val="00481AF9"/>
    <w:rsid w:val="00481BF2"/>
    <w:rsid w:val="00481DB8"/>
    <w:rsid w:val="00482806"/>
    <w:rsid w:val="00483251"/>
    <w:rsid w:val="004839E5"/>
    <w:rsid w:val="0048453E"/>
    <w:rsid w:val="00485FC8"/>
    <w:rsid w:val="004869A6"/>
    <w:rsid w:val="00486A14"/>
    <w:rsid w:val="00486C0C"/>
    <w:rsid w:val="004874BE"/>
    <w:rsid w:val="00487D74"/>
    <w:rsid w:val="004919ED"/>
    <w:rsid w:val="004928EB"/>
    <w:rsid w:val="004934C2"/>
    <w:rsid w:val="00493966"/>
    <w:rsid w:val="004951EC"/>
    <w:rsid w:val="00495DA7"/>
    <w:rsid w:val="00496B89"/>
    <w:rsid w:val="00496D1E"/>
    <w:rsid w:val="004A0807"/>
    <w:rsid w:val="004A12EF"/>
    <w:rsid w:val="004A20C3"/>
    <w:rsid w:val="004A2A5B"/>
    <w:rsid w:val="004A3057"/>
    <w:rsid w:val="004A31C2"/>
    <w:rsid w:val="004A3FED"/>
    <w:rsid w:val="004A4B7B"/>
    <w:rsid w:val="004A667D"/>
    <w:rsid w:val="004A68E9"/>
    <w:rsid w:val="004A6CE3"/>
    <w:rsid w:val="004A701C"/>
    <w:rsid w:val="004B087A"/>
    <w:rsid w:val="004B0E58"/>
    <w:rsid w:val="004B277F"/>
    <w:rsid w:val="004B2B0F"/>
    <w:rsid w:val="004B44F1"/>
    <w:rsid w:val="004B56E9"/>
    <w:rsid w:val="004B59F3"/>
    <w:rsid w:val="004B5AC8"/>
    <w:rsid w:val="004B6681"/>
    <w:rsid w:val="004B6E41"/>
    <w:rsid w:val="004C0701"/>
    <w:rsid w:val="004C14FF"/>
    <w:rsid w:val="004C21EC"/>
    <w:rsid w:val="004C2333"/>
    <w:rsid w:val="004C272E"/>
    <w:rsid w:val="004C27B0"/>
    <w:rsid w:val="004C3B41"/>
    <w:rsid w:val="004C5397"/>
    <w:rsid w:val="004C5AFB"/>
    <w:rsid w:val="004C6CA2"/>
    <w:rsid w:val="004C7D47"/>
    <w:rsid w:val="004D0A37"/>
    <w:rsid w:val="004D1677"/>
    <w:rsid w:val="004D1A0B"/>
    <w:rsid w:val="004D2663"/>
    <w:rsid w:val="004D3F54"/>
    <w:rsid w:val="004D4133"/>
    <w:rsid w:val="004D474B"/>
    <w:rsid w:val="004D47DF"/>
    <w:rsid w:val="004D49D9"/>
    <w:rsid w:val="004D5105"/>
    <w:rsid w:val="004E04AC"/>
    <w:rsid w:val="004E0765"/>
    <w:rsid w:val="004E1027"/>
    <w:rsid w:val="004E2B4A"/>
    <w:rsid w:val="004E2DBF"/>
    <w:rsid w:val="004E3075"/>
    <w:rsid w:val="004E3A98"/>
    <w:rsid w:val="004E4344"/>
    <w:rsid w:val="004E43BB"/>
    <w:rsid w:val="004E4636"/>
    <w:rsid w:val="004E4926"/>
    <w:rsid w:val="004E5251"/>
    <w:rsid w:val="004E62E0"/>
    <w:rsid w:val="004E6A25"/>
    <w:rsid w:val="004E7C98"/>
    <w:rsid w:val="004F1C5A"/>
    <w:rsid w:val="004F1CDC"/>
    <w:rsid w:val="004F27D8"/>
    <w:rsid w:val="004F2D24"/>
    <w:rsid w:val="004F2E3C"/>
    <w:rsid w:val="004F3BD5"/>
    <w:rsid w:val="004F416D"/>
    <w:rsid w:val="004F41C9"/>
    <w:rsid w:val="004F42AC"/>
    <w:rsid w:val="004F5B2E"/>
    <w:rsid w:val="004F670A"/>
    <w:rsid w:val="004F67BD"/>
    <w:rsid w:val="004F6C48"/>
    <w:rsid w:val="0050083E"/>
    <w:rsid w:val="00500BD4"/>
    <w:rsid w:val="005013B4"/>
    <w:rsid w:val="00502278"/>
    <w:rsid w:val="005051D0"/>
    <w:rsid w:val="0050693D"/>
    <w:rsid w:val="00506CE6"/>
    <w:rsid w:val="005100C5"/>
    <w:rsid w:val="005111DC"/>
    <w:rsid w:val="005112CB"/>
    <w:rsid w:val="00512233"/>
    <w:rsid w:val="00512A54"/>
    <w:rsid w:val="00512CB1"/>
    <w:rsid w:val="0051467A"/>
    <w:rsid w:val="005147D4"/>
    <w:rsid w:val="00514E26"/>
    <w:rsid w:val="00515EE8"/>
    <w:rsid w:val="00516261"/>
    <w:rsid w:val="00516310"/>
    <w:rsid w:val="00516D26"/>
    <w:rsid w:val="00517E24"/>
    <w:rsid w:val="00517F3D"/>
    <w:rsid w:val="00520D1D"/>
    <w:rsid w:val="00521ABB"/>
    <w:rsid w:val="005232DF"/>
    <w:rsid w:val="00524DB4"/>
    <w:rsid w:val="00524F37"/>
    <w:rsid w:val="00525461"/>
    <w:rsid w:val="00525E20"/>
    <w:rsid w:val="0052630A"/>
    <w:rsid w:val="00526496"/>
    <w:rsid w:val="00526823"/>
    <w:rsid w:val="00530213"/>
    <w:rsid w:val="00530745"/>
    <w:rsid w:val="00530E2E"/>
    <w:rsid w:val="00532DE6"/>
    <w:rsid w:val="0053303D"/>
    <w:rsid w:val="005341AD"/>
    <w:rsid w:val="005346C4"/>
    <w:rsid w:val="00536B95"/>
    <w:rsid w:val="005377FF"/>
    <w:rsid w:val="00537D17"/>
    <w:rsid w:val="00540FBA"/>
    <w:rsid w:val="00542B7E"/>
    <w:rsid w:val="00543844"/>
    <w:rsid w:val="005442AD"/>
    <w:rsid w:val="00544B24"/>
    <w:rsid w:val="00544EF3"/>
    <w:rsid w:val="00545C59"/>
    <w:rsid w:val="00546587"/>
    <w:rsid w:val="00546592"/>
    <w:rsid w:val="005473AB"/>
    <w:rsid w:val="005509A0"/>
    <w:rsid w:val="00551556"/>
    <w:rsid w:val="005515FD"/>
    <w:rsid w:val="00552E50"/>
    <w:rsid w:val="00553314"/>
    <w:rsid w:val="00554893"/>
    <w:rsid w:val="00554C0C"/>
    <w:rsid w:val="0055656C"/>
    <w:rsid w:val="00560A99"/>
    <w:rsid w:val="00560D11"/>
    <w:rsid w:val="005614E1"/>
    <w:rsid w:val="0056175F"/>
    <w:rsid w:val="005630A3"/>
    <w:rsid w:val="0056335C"/>
    <w:rsid w:val="0056449F"/>
    <w:rsid w:val="00566AAB"/>
    <w:rsid w:val="005670D5"/>
    <w:rsid w:val="00567FDB"/>
    <w:rsid w:val="00571558"/>
    <w:rsid w:val="00573F17"/>
    <w:rsid w:val="00574077"/>
    <w:rsid w:val="005746D9"/>
    <w:rsid w:val="00574F34"/>
    <w:rsid w:val="005755FC"/>
    <w:rsid w:val="00576516"/>
    <w:rsid w:val="005770BA"/>
    <w:rsid w:val="00580379"/>
    <w:rsid w:val="005804F0"/>
    <w:rsid w:val="00581822"/>
    <w:rsid w:val="00581AA9"/>
    <w:rsid w:val="00581EE9"/>
    <w:rsid w:val="0058438E"/>
    <w:rsid w:val="0059002C"/>
    <w:rsid w:val="00590488"/>
    <w:rsid w:val="00592411"/>
    <w:rsid w:val="00592812"/>
    <w:rsid w:val="0059390C"/>
    <w:rsid w:val="00594218"/>
    <w:rsid w:val="00594682"/>
    <w:rsid w:val="00594973"/>
    <w:rsid w:val="00595B6D"/>
    <w:rsid w:val="00596788"/>
    <w:rsid w:val="00596A71"/>
    <w:rsid w:val="00596C13"/>
    <w:rsid w:val="00596D78"/>
    <w:rsid w:val="00596F79"/>
    <w:rsid w:val="0059730D"/>
    <w:rsid w:val="005A06C9"/>
    <w:rsid w:val="005A11C7"/>
    <w:rsid w:val="005A1C9E"/>
    <w:rsid w:val="005A2930"/>
    <w:rsid w:val="005A2EBD"/>
    <w:rsid w:val="005A4D70"/>
    <w:rsid w:val="005A579E"/>
    <w:rsid w:val="005A5F5A"/>
    <w:rsid w:val="005A6364"/>
    <w:rsid w:val="005A643F"/>
    <w:rsid w:val="005A7CBE"/>
    <w:rsid w:val="005B099A"/>
    <w:rsid w:val="005B13DF"/>
    <w:rsid w:val="005B1487"/>
    <w:rsid w:val="005B14D2"/>
    <w:rsid w:val="005B1BF1"/>
    <w:rsid w:val="005B21DB"/>
    <w:rsid w:val="005B2330"/>
    <w:rsid w:val="005B2AA1"/>
    <w:rsid w:val="005B35B5"/>
    <w:rsid w:val="005B3A91"/>
    <w:rsid w:val="005B4580"/>
    <w:rsid w:val="005B5807"/>
    <w:rsid w:val="005B73C9"/>
    <w:rsid w:val="005C110A"/>
    <w:rsid w:val="005C13EF"/>
    <w:rsid w:val="005C14DD"/>
    <w:rsid w:val="005C1B45"/>
    <w:rsid w:val="005C250E"/>
    <w:rsid w:val="005C3301"/>
    <w:rsid w:val="005C3D7E"/>
    <w:rsid w:val="005C428E"/>
    <w:rsid w:val="005C5040"/>
    <w:rsid w:val="005C540C"/>
    <w:rsid w:val="005D0208"/>
    <w:rsid w:val="005D0770"/>
    <w:rsid w:val="005D0808"/>
    <w:rsid w:val="005D2F1F"/>
    <w:rsid w:val="005D3BA8"/>
    <w:rsid w:val="005D3EF2"/>
    <w:rsid w:val="005D4378"/>
    <w:rsid w:val="005D546C"/>
    <w:rsid w:val="005D573B"/>
    <w:rsid w:val="005D61B0"/>
    <w:rsid w:val="005E17CA"/>
    <w:rsid w:val="005E1EE9"/>
    <w:rsid w:val="005E383C"/>
    <w:rsid w:val="005E7799"/>
    <w:rsid w:val="005F0025"/>
    <w:rsid w:val="005F01E1"/>
    <w:rsid w:val="005F234D"/>
    <w:rsid w:val="005F2653"/>
    <w:rsid w:val="005F2BB6"/>
    <w:rsid w:val="005F3B76"/>
    <w:rsid w:val="005F5536"/>
    <w:rsid w:val="005F55D9"/>
    <w:rsid w:val="005F680E"/>
    <w:rsid w:val="005F6F12"/>
    <w:rsid w:val="005F70B7"/>
    <w:rsid w:val="005F7F22"/>
    <w:rsid w:val="006005CD"/>
    <w:rsid w:val="00600DA2"/>
    <w:rsid w:val="00601507"/>
    <w:rsid w:val="00601EEE"/>
    <w:rsid w:val="00602499"/>
    <w:rsid w:val="00602F1A"/>
    <w:rsid w:val="006032F2"/>
    <w:rsid w:val="006035C0"/>
    <w:rsid w:val="006044EF"/>
    <w:rsid w:val="00604767"/>
    <w:rsid w:val="00604F36"/>
    <w:rsid w:val="0060686E"/>
    <w:rsid w:val="00606889"/>
    <w:rsid w:val="00606B16"/>
    <w:rsid w:val="00606DA8"/>
    <w:rsid w:val="00606DB9"/>
    <w:rsid w:val="006070F8"/>
    <w:rsid w:val="006104B4"/>
    <w:rsid w:val="00610B04"/>
    <w:rsid w:val="00610D42"/>
    <w:rsid w:val="006118F8"/>
    <w:rsid w:val="006136C8"/>
    <w:rsid w:val="00614CC5"/>
    <w:rsid w:val="006150E3"/>
    <w:rsid w:val="00615117"/>
    <w:rsid w:val="00615817"/>
    <w:rsid w:val="006165A4"/>
    <w:rsid w:val="00616723"/>
    <w:rsid w:val="0061782E"/>
    <w:rsid w:val="00620142"/>
    <w:rsid w:val="006208EE"/>
    <w:rsid w:val="00620ADD"/>
    <w:rsid w:val="00622F1F"/>
    <w:rsid w:val="0062628F"/>
    <w:rsid w:val="00626311"/>
    <w:rsid w:val="00626470"/>
    <w:rsid w:val="00627EAD"/>
    <w:rsid w:val="00631388"/>
    <w:rsid w:val="00631E8F"/>
    <w:rsid w:val="006324C1"/>
    <w:rsid w:val="00632CE5"/>
    <w:rsid w:val="006332D4"/>
    <w:rsid w:val="0063353B"/>
    <w:rsid w:val="00633AEB"/>
    <w:rsid w:val="00633D42"/>
    <w:rsid w:val="00633E82"/>
    <w:rsid w:val="00634392"/>
    <w:rsid w:val="00635269"/>
    <w:rsid w:val="006354B8"/>
    <w:rsid w:val="00635C08"/>
    <w:rsid w:val="00636D14"/>
    <w:rsid w:val="00636DFE"/>
    <w:rsid w:val="0063716C"/>
    <w:rsid w:val="0064006C"/>
    <w:rsid w:val="00641D33"/>
    <w:rsid w:val="0064240E"/>
    <w:rsid w:val="006426DB"/>
    <w:rsid w:val="006436B4"/>
    <w:rsid w:val="00643EDC"/>
    <w:rsid w:val="00644FAC"/>
    <w:rsid w:val="00644FD0"/>
    <w:rsid w:val="00645408"/>
    <w:rsid w:val="0064559C"/>
    <w:rsid w:val="0064591B"/>
    <w:rsid w:val="00645D70"/>
    <w:rsid w:val="00645F06"/>
    <w:rsid w:val="00646C59"/>
    <w:rsid w:val="0064732B"/>
    <w:rsid w:val="0065050D"/>
    <w:rsid w:val="00652650"/>
    <w:rsid w:val="00652F50"/>
    <w:rsid w:val="00653D52"/>
    <w:rsid w:val="006540F5"/>
    <w:rsid w:val="006541EE"/>
    <w:rsid w:val="006547CE"/>
    <w:rsid w:val="00655A86"/>
    <w:rsid w:val="006625E9"/>
    <w:rsid w:val="00662684"/>
    <w:rsid w:val="00662C02"/>
    <w:rsid w:val="00663256"/>
    <w:rsid w:val="00664AA9"/>
    <w:rsid w:val="006651D3"/>
    <w:rsid w:val="00665EF5"/>
    <w:rsid w:val="00666C62"/>
    <w:rsid w:val="00670130"/>
    <w:rsid w:val="00670927"/>
    <w:rsid w:val="00671F47"/>
    <w:rsid w:val="00671FDA"/>
    <w:rsid w:val="006721E1"/>
    <w:rsid w:val="00672D21"/>
    <w:rsid w:val="00673670"/>
    <w:rsid w:val="00673DAB"/>
    <w:rsid w:val="00675E8C"/>
    <w:rsid w:val="00677142"/>
    <w:rsid w:val="00681D08"/>
    <w:rsid w:val="00681D92"/>
    <w:rsid w:val="006820CB"/>
    <w:rsid w:val="006823AD"/>
    <w:rsid w:val="0068284A"/>
    <w:rsid w:val="00686AA6"/>
    <w:rsid w:val="00686CDB"/>
    <w:rsid w:val="00686D6B"/>
    <w:rsid w:val="00687721"/>
    <w:rsid w:val="00690E03"/>
    <w:rsid w:val="0069172A"/>
    <w:rsid w:val="00692D4E"/>
    <w:rsid w:val="00692E1C"/>
    <w:rsid w:val="006933D2"/>
    <w:rsid w:val="0069487D"/>
    <w:rsid w:val="006957F5"/>
    <w:rsid w:val="00695C04"/>
    <w:rsid w:val="006977B1"/>
    <w:rsid w:val="00697A02"/>
    <w:rsid w:val="006A08A1"/>
    <w:rsid w:val="006A37F4"/>
    <w:rsid w:val="006A4E16"/>
    <w:rsid w:val="006A52DA"/>
    <w:rsid w:val="006A585E"/>
    <w:rsid w:val="006A601E"/>
    <w:rsid w:val="006A640C"/>
    <w:rsid w:val="006A7D8F"/>
    <w:rsid w:val="006B0E1E"/>
    <w:rsid w:val="006B20B9"/>
    <w:rsid w:val="006B2712"/>
    <w:rsid w:val="006B46B0"/>
    <w:rsid w:val="006B46F4"/>
    <w:rsid w:val="006B4D09"/>
    <w:rsid w:val="006B4E6F"/>
    <w:rsid w:val="006B6855"/>
    <w:rsid w:val="006B708C"/>
    <w:rsid w:val="006B71C1"/>
    <w:rsid w:val="006C28A5"/>
    <w:rsid w:val="006C2EF8"/>
    <w:rsid w:val="006C3499"/>
    <w:rsid w:val="006C514F"/>
    <w:rsid w:val="006C5256"/>
    <w:rsid w:val="006C5BAD"/>
    <w:rsid w:val="006D053A"/>
    <w:rsid w:val="006D0ACC"/>
    <w:rsid w:val="006D164F"/>
    <w:rsid w:val="006D404D"/>
    <w:rsid w:val="006D4A52"/>
    <w:rsid w:val="006D67F3"/>
    <w:rsid w:val="006D70C9"/>
    <w:rsid w:val="006E038F"/>
    <w:rsid w:val="006E08BE"/>
    <w:rsid w:val="006E1663"/>
    <w:rsid w:val="006E3257"/>
    <w:rsid w:val="006E3A86"/>
    <w:rsid w:val="006E3AB1"/>
    <w:rsid w:val="006E3C89"/>
    <w:rsid w:val="006E3E00"/>
    <w:rsid w:val="006E4401"/>
    <w:rsid w:val="006E48C9"/>
    <w:rsid w:val="006E4A9B"/>
    <w:rsid w:val="006E4F94"/>
    <w:rsid w:val="006E5E42"/>
    <w:rsid w:val="006E5EF0"/>
    <w:rsid w:val="006E677C"/>
    <w:rsid w:val="006F09F3"/>
    <w:rsid w:val="006F0E38"/>
    <w:rsid w:val="006F165E"/>
    <w:rsid w:val="006F3642"/>
    <w:rsid w:val="006F5CB9"/>
    <w:rsid w:val="006F6429"/>
    <w:rsid w:val="00701163"/>
    <w:rsid w:val="00701261"/>
    <w:rsid w:val="0070146D"/>
    <w:rsid w:val="0070299B"/>
    <w:rsid w:val="00703079"/>
    <w:rsid w:val="00703501"/>
    <w:rsid w:val="00703AEB"/>
    <w:rsid w:val="00703DCB"/>
    <w:rsid w:val="00705116"/>
    <w:rsid w:val="0070566C"/>
    <w:rsid w:val="00705D10"/>
    <w:rsid w:val="007063D5"/>
    <w:rsid w:val="00706885"/>
    <w:rsid w:val="007076B2"/>
    <w:rsid w:val="0071050D"/>
    <w:rsid w:val="00711EAE"/>
    <w:rsid w:val="00712914"/>
    <w:rsid w:val="00712D98"/>
    <w:rsid w:val="00712F99"/>
    <w:rsid w:val="00713D48"/>
    <w:rsid w:val="00714399"/>
    <w:rsid w:val="007149C9"/>
    <w:rsid w:val="007149D0"/>
    <w:rsid w:val="00714C5F"/>
    <w:rsid w:val="00714DBA"/>
    <w:rsid w:val="00715EC1"/>
    <w:rsid w:val="007226A9"/>
    <w:rsid w:val="00723DB6"/>
    <w:rsid w:val="0072457A"/>
    <w:rsid w:val="007249DF"/>
    <w:rsid w:val="00724D6F"/>
    <w:rsid w:val="00725595"/>
    <w:rsid w:val="00725E3C"/>
    <w:rsid w:val="00726D44"/>
    <w:rsid w:val="007279E0"/>
    <w:rsid w:val="007279F7"/>
    <w:rsid w:val="00727F38"/>
    <w:rsid w:val="0073008F"/>
    <w:rsid w:val="007325BF"/>
    <w:rsid w:val="0073290A"/>
    <w:rsid w:val="00733A01"/>
    <w:rsid w:val="007360F8"/>
    <w:rsid w:val="007378B9"/>
    <w:rsid w:val="00742516"/>
    <w:rsid w:val="0074296C"/>
    <w:rsid w:val="007429CF"/>
    <w:rsid w:val="00743A52"/>
    <w:rsid w:val="00744620"/>
    <w:rsid w:val="00747A57"/>
    <w:rsid w:val="00747D89"/>
    <w:rsid w:val="00750214"/>
    <w:rsid w:val="007512BF"/>
    <w:rsid w:val="0075133F"/>
    <w:rsid w:val="007514F5"/>
    <w:rsid w:val="00751DCC"/>
    <w:rsid w:val="007526BC"/>
    <w:rsid w:val="00752C4F"/>
    <w:rsid w:val="00756C1B"/>
    <w:rsid w:val="00757AF3"/>
    <w:rsid w:val="00760681"/>
    <w:rsid w:val="00760E7E"/>
    <w:rsid w:val="0076294E"/>
    <w:rsid w:val="007635E9"/>
    <w:rsid w:val="00763A85"/>
    <w:rsid w:val="00763BB3"/>
    <w:rsid w:val="00764129"/>
    <w:rsid w:val="00764298"/>
    <w:rsid w:val="00764A6C"/>
    <w:rsid w:val="007663A5"/>
    <w:rsid w:val="00766583"/>
    <w:rsid w:val="00766DF7"/>
    <w:rsid w:val="00767673"/>
    <w:rsid w:val="007677AF"/>
    <w:rsid w:val="00767A95"/>
    <w:rsid w:val="00767B15"/>
    <w:rsid w:val="0077092A"/>
    <w:rsid w:val="00770FDE"/>
    <w:rsid w:val="00771C87"/>
    <w:rsid w:val="007722CC"/>
    <w:rsid w:val="00772428"/>
    <w:rsid w:val="00772A3E"/>
    <w:rsid w:val="00772C91"/>
    <w:rsid w:val="00773224"/>
    <w:rsid w:val="00774439"/>
    <w:rsid w:val="00774AA8"/>
    <w:rsid w:val="00774B35"/>
    <w:rsid w:val="00774B4A"/>
    <w:rsid w:val="0077507A"/>
    <w:rsid w:val="00775125"/>
    <w:rsid w:val="007753B9"/>
    <w:rsid w:val="0077576C"/>
    <w:rsid w:val="007764A2"/>
    <w:rsid w:val="00780010"/>
    <w:rsid w:val="00781852"/>
    <w:rsid w:val="0078202C"/>
    <w:rsid w:val="0078231C"/>
    <w:rsid w:val="00782DE4"/>
    <w:rsid w:val="00783FA5"/>
    <w:rsid w:val="007844A5"/>
    <w:rsid w:val="00790995"/>
    <w:rsid w:val="0079144D"/>
    <w:rsid w:val="00794A67"/>
    <w:rsid w:val="00794DCD"/>
    <w:rsid w:val="0079613F"/>
    <w:rsid w:val="00797BB2"/>
    <w:rsid w:val="007A0387"/>
    <w:rsid w:val="007A0862"/>
    <w:rsid w:val="007A209E"/>
    <w:rsid w:val="007A2608"/>
    <w:rsid w:val="007A2BB9"/>
    <w:rsid w:val="007A2F0B"/>
    <w:rsid w:val="007A4E48"/>
    <w:rsid w:val="007A6046"/>
    <w:rsid w:val="007A6D76"/>
    <w:rsid w:val="007A6E50"/>
    <w:rsid w:val="007A756E"/>
    <w:rsid w:val="007A7807"/>
    <w:rsid w:val="007B046C"/>
    <w:rsid w:val="007B1431"/>
    <w:rsid w:val="007B2498"/>
    <w:rsid w:val="007B2C74"/>
    <w:rsid w:val="007B32D8"/>
    <w:rsid w:val="007B3D15"/>
    <w:rsid w:val="007B4BA0"/>
    <w:rsid w:val="007B6601"/>
    <w:rsid w:val="007C02A2"/>
    <w:rsid w:val="007C3093"/>
    <w:rsid w:val="007C47ED"/>
    <w:rsid w:val="007C4AAA"/>
    <w:rsid w:val="007C6D06"/>
    <w:rsid w:val="007C79C2"/>
    <w:rsid w:val="007D0874"/>
    <w:rsid w:val="007D08F6"/>
    <w:rsid w:val="007D0938"/>
    <w:rsid w:val="007D122C"/>
    <w:rsid w:val="007D1478"/>
    <w:rsid w:val="007D393A"/>
    <w:rsid w:val="007D4658"/>
    <w:rsid w:val="007D4E1E"/>
    <w:rsid w:val="007D5C6A"/>
    <w:rsid w:val="007D71B4"/>
    <w:rsid w:val="007E040E"/>
    <w:rsid w:val="007E0662"/>
    <w:rsid w:val="007E0AA9"/>
    <w:rsid w:val="007E3D10"/>
    <w:rsid w:val="007E3DBC"/>
    <w:rsid w:val="007E3F3B"/>
    <w:rsid w:val="007E594C"/>
    <w:rsid w:val="007E64C3"/>
    <w:rsid w:val="007E6874"/>
    <w:rsid w:val="007E7364"/>
    <w:rsid w:val="007F035A"/>
    <w:rsid w:val="007F1D91"/>
    <w:rsid w:val="007F1ED0"/>
    <w:rsid w:val="007F3881"/>
    <w:rsid w:val="007F3EFB"/>
    <w:rsid w:val="007F420B"/>
    <w:rsid w:val="007F4220"/>
    <w:rsid w:val="007F4BD8"/>
    <w:rsid w:val="007F55D0"/>
    <w:rsid w:val="007F65C5"/>
    <w:rsid w:val="007F71F6"/>
    <w:rsid w:val="00800D11"/>
    <w:rsid w:val="00801E74"/>
    <w:rsid w:val="00802ADD"/>
    <w:rsid w:val="00803EFE"/>
    <w:rsid w:val="00804B06"/>
    <w:rsid w:val="008063C2"/>
    <w:rsid w:val="008065E3"/>
    <w:rsid w:val="00810ED9"/>
    <w:rsid w:val="00811FDC"/>
    <w:rsid w:val="00813639"/>
    <w:rsid w:val="00813CE2"/>
    <w:rsid w:val="00813E96"/>
    <w:rsid w:val="0081432C"/>
    <w:rsid w:val="00814A5D"/>
    <w:rsid w:val="008156AA"/>
    <w:rsid w:val="008159B9"/>
    <w:rsid w:val="00815B57"/>
    <w:rsid w:val="008163E2"/>
    <w:rsid w:val="008164DF"/>
    <w:rsid w:val="00817522"/>
    <w:rsid w:val="00817F43"/>
    <w:rsid w:val="00817FD2"/>
    <w:rsid w:val="00822593"/>
    <w:rsid w:val="00822638"/>
    <w:rsid w:val="00826D4C"/>
    <w:rsid w:val="00827069"/>
    <w:rsid w:val="008278AE"/>
    <w:rsid w:val="00827DEF"/>
    <w:rsid w:val="00830357"/>
    <w:rsid w:val="008306DF"/>
    <w:rsid w:val="008329F8"/>
    <w:rsid w:val="00833BF2"/>
    <w:rsid w:val="00834229"/>
    <w:rsid w:val="00834C03"/>
    <w:rsid w:val="00835343"/>
    <w:rsid w:val="00835B3D"/>
    <w:rsid w:val="008360C5"/>
    <w:rsid w:val="00836313"/>
    <w:rsid w:val="008379CE"/>
    <w:rsid w:val="0084149A"/>
    <w:rsid w:val="00841DB7"/>
    <w:rsid w:val="00842BAB"/>
    <w:rsid w:val="00843219"/>
    <w:rsid w:val="0084405E"/>
    <w:rsid w:val="008442FE"/>
    <w:rsid w:val="00844D22"/>
    <w:rsid w:val="00845359"/>
    <w:rsid w:val="00845475"/>
    <w:rsid w:val="00846015"/>
    <w:rsid w:val="008469D2"/>
    <w:rsid w:val="00847379"/>
    <w:rsid w:val="00847D4E"/>
    <w:rsid w:val="0085017A"/>
    <w:rsid w:val="008504A2"/>
    <w:rsid w:val="008506E0"/>
    <w:rsid w:val="0085178C"/>
    <w:rsid w:val="008524A4"/>
    <w:rsid w:val="00852BBC"/>
    <w:rsid w:val="00852CBC"/>
    <w:rsid w:val="00854C1B"/>
    <w:rsid w:val="0085561D"/>
    <w:rsid w:val="00855796"/>
    <w:rsid w:val="00856151"/>
    <w:rsid w:val="00856473"/>
    <w:rsid w:val="0085664C"/>
    <w:rsid w:val="0085787C"/>
    <w:rsid w:val="00860C7B"/>
    <w:rsid w:val="00862B0C"/>
    <w:rsid w:val="00864104"/>
    <w:rsid w:val="0086627B"/>
    <w:rsid w:val="00866BCC"/>
    <w:rsid w:val="008674E2"/>
    <w:rsid w:val="00867679"/>
    <w:rsid w:val="00871869"/>
    <w:rsid w:val="008719E3"/>
    <w:rsid w:val="00873164"/>
    <w:rsid w:val="00873894"/>
    <w:rsid w:val="008740B5"/>
    <w:rsid w:val="008742B5"/>
    <w:rsid w:val="00874C01"/>
    <w:rsid w:val="0087567D"/>
    <w:rsid w:val="00876FA2"/>
    <w:rsid w:val="00881052"/>
    <w:rsid w:val="008818D9"/>
    <w:rsid w:val="00881BB1"/>
    <w:rsid w:val="008826E0"/>
    <w:rsid w:val="00883212"/>
    <w:rsid w:val="00883542"/>
    <w:rsid w:val="008848F1"/>
    <w:rsid w:val="00884D20"/>
    <w:rsid w:val="0088515F"/>
    <w:rsid w:val="00885615"/>
    <w:rsid w:val="00885C1A"/>
    <w:rsid w:val="00887D9D"/>
    <w:rsid w:val="008914D6"/>
    <w:rsid w:val="00892C5A"/>
    <w:rsid w:val="00893C3D"/>
    <w:rsid w:val="0089438C"/>
    <w:rsid w:val="00894C8D"/>
    <w:rsid w:val="008950D8"/>
    <w:rsid w:val="00895804"/>
    <w:rsid w:val="00896B82"/>
    <w:rsid w:val="008A0F29"/>
    <w:rsid w:val="008A1780"/>
    <w:rsid w:val="008A18AF"/>
    <w:rsid w:val="008A2432"/>
    <w:rsid w:val="008A372B"/>
    <w:rsid w:val="008A4241"/>
    <w:rsid w:val="008A4955"/>
    <w:rsid w:val="008A5A0F"/>
    <w:rsid w:val="008A6036"/>
    <w:rsid w:val="008A60BB"/>
    <w:rsid w:val="008A6CFF"/>
    <w:rsid w:val="008A792E"/>
    <w:rsid w:val="008B01AB"/>
    <w:rsid w:val="008B20C7"/>
    <w:rsid w:val="008B2A66"/>
    <w:rsid w:val="008B2CB5"/>
    <w:rsid w:val="008B3382"/>
    <w:rsid w:val="008B567B"/>
    <w:rsid w:val="008B7A43"/>
    <w:rsid w:val="008C03DA"/>
    <w:rsid w:val="008C1EFE"/>
    <w:rsid w:val="008C2D93"/>
    <w:rsid w:val="008C31CB"/>
    <w:rsid w:val="008C3F3A"/>
    <w:rsid w:val="008C7A4D"/>
    <w:rsid w:val="008C7A71"/>
    <w:rsid w:val="008C7E73"/>
    <w:rsid w:val="008D076A"/>
    <w:rsid w:val="008D125B"/>
    <w:rsid w:val="008D3951"/>
    <w:rsid w:val="008D42B5"/>
    <w:rsid w:val="008D4BFC"/>
    <w:rsid w:val="008D4CA5"/>
    <w:rsid w:val="008D5962"/>
    <w:rsid w:val="008D752B"/>
    <w:rsid w:val="008D7975"/>
    <w:rsid w:val="008E0D9A"/>
    <w:rsid w:val="008E1F21"/>
    <w:rsid w:val="008E281A"/>
    <w:rsid w:val="008E326D"/>
    <w:rsid w:val="008E37A6"/>
    <w:rsid w:val="008E4D73"/>
    <w:rsid w:val="008E5643"/>
    <w:rsid w:val="008E6BBE"/>
    <w:rsid w:val="008E7E98"/>
    <w:rsid w:val="008F0537"/>
    <w:rsid w:val="008F1C60"/>
    <w:rsid w:val="008F203A"/>
    <w:rsid w:val="008F2795"/>
    <w:rsid w:val="008F2830"/>
    <w:rsid w:val="008F2A9C"/>
    <w:rsid w:val="008F4074"/>
    <w:rsid w:val="008F497C"/>
    <w:rsid w:val="008F4AFC"/>
    <w:rsid w:val="008F608F"/>
    <w:rsid w:val="009001E1"/>
    <w:rsid w:val="00900F72"/>
    <w:rsid w:val="0090102F"/>
    <w:rsid w:val="00903068"/>
    <w:rsid w:val="00903A8F"/>
    <w:rsid w:val="009042D4"/>
    <w:rsid w:val="00904C3E"/>
    <w:rsid w:val="0090562C"/>
    <w:rsid w:val="00905F16"/>
    <w:rsid w:val="0090653D"/>
    <w:rsid w:val="00906B56"/>
    <w:rsid w:val="00906B74"/>
    <w:rsid w:val="00906FCF"/>
    <w:rsid w:val="009079BC"/>
    <w:rsid w:val="00910105"/>
    <w:rsid w:val="00910310"/>
    <w:rsid w:val="0091072D"/>
    <w:rsid w:val="00910B52"/>
    <w:rsid w:val="00911B55"/>
    <w:rsid w:val="00912ECA"/>
    <w:rsid w:val="00913DB5"/>
    <w:rsid w:val="009146FC"/>
    <w:rsid w:val="00916A27"/>
    <w:rsid w:val="009178F8"/>
    <w:rsid w:val="009203C0"/>
    <w:rsid w:val="00920835"/>
    <w:rsid w:val="009231B0"/>
    <w:rsid w:val="00923E2E"/>
    <w:rsid w:val="00923FAA"/>
    <w:rsid w:val="00924B8A"/>
    <w:rsid w:val="00927789"/>
    <w:rsid w:val="00927BB5"/>
    <w:rsid w:val="0093053D"/>
    <w:rsid w:val="00930753"/>
    <w:rsid w:val="009322AB"/>
    <w:rsid w:val="009329D1"/>
    <w:rsid w:val="0093408B"/>
    <w:rsid w:val="00934745"/>
    <w:rsid w:val="00934AA2"/>
    <w:rsid w:val="00935827"/>
    <w:rsid w:val="00935C59"/>
    <w:rsid w:val="00936DA1"/>
    <w:rsid w:val="009371E4"/>
    <w:rsid w:val="009378F7"/>
    <w:rsid w:val="009400F9"/>
    <w:rsid w:val="0094226C"/>
    <w:rsid w:val="009423C4"/>
    <w:rsid w:val="00943F02"/>
    <w:rsid w:val="00944310"/>
    <w:rsid w:val="00944B09"/>
    <w:rsid w:val="0094504F"/>
    <w:rsid w:val="0094626A"/>
    <w:rsid w:val="0094688B"/>
    <w:rsid w:val="00947ED4"/>
    <w:rsid w:val="0095073A"/>
    <w:rsid w:val="009514C1"/>
    <w:rsid w:val="009519C0"/>
    <w:rsid w:val="00951AAE"/>
    <w:rsid w:val="00952541"/>
    <w:rsid w:val="00954839"/>
    <w:rsid w:val="00955BAD"/>
    <w:rsid w:val="00955BB3"/>
    <w:rsid w:val="00955BCD"/>
    <w:rsid w:val="00955F0E"/>
    <w:rsid w:val="0095605F"/>
    <w:rsid w:val="00956085"/>
    <w:rsid w:val="00957A56"/>
    <w:rsid w:val="009625FB"/>
    <w:rsid w:val="00962759"/>
    <w:rsid w:val="00963835"/>
    <w:rsid w:val="00963EF7"/>
    <w:rsid w:val="00964323"/>
    <w:rsid w:val="009655D2"/>
    <w:rsid w:val="00965791"/>
    <w:rsid w:val="009662E5"/>
    <w:rsid w:val="009663A2"/>
    <w:rsid w:val="00966756"/>
    <w:rsid w:val="0096698E"/>
    <w:rsid w:val="009669FE"/>
    <w:rsid w:val="009703F7"/>
    <w:rsid w:val="009706D8"/>
    <w:rsid w:val="00970A59"/>
    <w:rsid w:val="009723E6"/>
    <w:rsid w:val="00972DD8"/>
    <w:rsid w:val="00972E73"/>
    <w:rsid w:val="009739D3"/>
    <w:rsid w:val="009742B0"/>
    <w:rsid w:val="00975229"/>
    <w:rsid w:val="009764DF"/>
    <w:rsid w:val="00976D2D"/>
    <w:rsid w:val="00977291"/>
    <w:rsid w:val="00977416"/>
    <w:rsid w:val="00977AE0"/>
    <w:rsid w:val="00980252"/>
    <w:rsid w:val="009808C6"/>
    <w:rsid w:val="0098114E"/>
    <w:rsid w:val="00981623"/>
    <w:rsid w:val="00981C49"/>
    <w:rsid w:val="0098200C"/>
    <w:rsid w:val="00982A63"/>
    <w:rsid w:val="00983E70"/>
    <w:rsid w:val="009840D9"/>
    <w:rsid w:val="00984735"/>
    <w:rsid w:val="00984E77"/>
    <w:rsid w:val="00985DF2"/>
    <w:rsid w:val="00990AD8"/>
    <w:rsid w:val="00991FF9"/>
    <w:rsid w:val="00992868"/>
    <w:rsid w:val="009937DA"/>
    <w:rsid w:val="009937EF"/>
    <w:rsid w:val="00993FF7"/>
    <w:rsid w:val="009943C7"/>
    <w:rsid w:val="00995C18"/>
    <w:rsid w:val="00995EF0"/>
    <w:rsid w:val="009965DD"/>
    <w:rsid w:val="00996E5B"/>
    <w:rsid w:val="00997DDA"/>
    <w:rsid w:val="009A0674"/>
    <w:rsid w:val="009A12EF"/>
    <w:rsid w:val="009A139C"/>
    <w:rsid w:val="009A1C73"/>
    <w:rsid w:val="009A2738"/>
    <w:rsid w:val="009A2A65"/>
    <w:rsid w:val="009A4004"/>
    <w:rsid w:val="009A636D"/>
    <w:rsid w:val="009A64CD"/>
    <w:rsid w:val="009A683B"/>
    <w:rsid w:val="009A6BB2"/>
    <w:rsid w:val="009A7124"/>
    <w:rsid w:val="009A7EE0"/>
    <w:rsid w:val="009B0382"/>
    <w:rsid w:val="009B0C26"/>
    <w:rsid w:val="009B0CE3"/>
    <w:rsid w:val="009B0E38"/>
    <w:rsid w:val="009B25E0"/>
    <w:rsid w:val="009B2681"/>
    <w:rsid w:val="009B2DD0"/>
    <w:rsid w:val="009B5228"/>
    <w:rsid w:val="009B63B0"/>
    <w:rsid w:val="009B6889"/>
    <w:rsid w:val="009B74F9"/>
    <w:rsid w:val="009C052A"/>
    <w:rsid w:val="009C0BFA"/>
    <w:rsid w:val="009C0EEC"/>
    <w:rsid w:val="009C31A4"/>
    <w:rsid w:val="009C3659"/>
    <w:rsid w:val="009C373B"/>
    <w:rsid w:val="009C3EDD"/>
    <w:rsid w:val="009C4CB4"/>
    <w:rsid w:val="009C4E47"/>
    <w:rsid w:val="009C654D"/>
    <w:rsid w:val="009C6583"/>
    <w:rsid w:val="009C6E8A"/>
    <w:rsid w:val="009C7AB7"/>
    <w:rsid w:val="009D07F6"/>
    <w:rsid w:val="009D0AAE"/>
    <w:rsid w:val="009D2CC1"/>
    <w:rsid w:val="009D39E0"/>
    <w:rsid w:val="009D467F"/>
    <w:rsid w:val="009D7759"/>
    <w:rsid w:val="009D7A89"/>
    <w:rsid w:val="009E113D"/>
    <w:rsid w:val="009E12C5"/>
    <w:rsid w:val="009E18AF"/>
    <w:rsid w:val="009E2320"/>
    <w:rsid w:val="009E2D2B"/>
    <w:rsid w:val="009E3239"/>
    <w:rsid w:val="009E450A"/>
    <w:rsid w:val="009E5923"/>
    <w:rsid w:val="009E71B8"/>
    <w:rsid w:val="009E7A8F"/>
    <w:rsid w:val="009E7D9A"/>
    <w:rsid w:val="009F16F5"/>
    <w:rsid w:val="009F2A6E"/>
    <w:rsid w:val="009F2C7A"/>
    <w:rsid w:val="009F3862"/>
    <w:rsid w:val="009F3B9A"/>
    <w:rsid w:val="009F3D35"/>
    <w:rsid w:val="009F4A27"/>
    <w:rsid w:val="009F4DF8"/>
    <w:rsid w:val="009F5856"/>
    <w:rsid w:val="009F6058"/>
    <w:rsid w:val="009F7A91"/>
    <w:rsid w:val="00A022A2"/>
    <w:rsid w:val="00A02700"/>
    <w:rsid w:val="00A02AE7"/>
    <w:rsid w:val="00A04352"/>
    <w:rsid w:val="00A04788"/>
    <w:rsid w:val="00A04E4A"/>
    <w:rsid w:val="00A053D3"/>
    <w:rsid w:val="00A056FD"/>
    <w:rsid w:val="00A062B0"/>
    <w:rsid w:val="00A06DBD"/>
    <w:rsid w:val="00A070F5"/>
    <w:rsid w:val="00A07CFF"/>
    <w:rsid w:val="00A1024E"/>
    <w:rsid w:val="00A10894"/>
    <w:rsid w:val="00A10A55"/>
    <w:rsid w:val="00A10E1A"/>
    <w:rsid w:val="00A1182A"/>
    <w:rsid w:val="00A12E27"/>
    <w:rsid w:val="00A12FA2"/>
    <w:rsid w:val="00A138CD"/>
    <w:rsid w:val="00A13C6A"/>
    <w:rsid w:val="00A1404B"/>
    <w:rsid w:val="00A1428B"/>
    <w:rsid w:val="00A14B99"/>
    <w:rsid w:val="00A151BD"/>
    <w:rsid w:val="00A15403"/>
    <w:rsid w:val="00A15CE8"/>
    <w:rsid w:val="00A174FA"/>
    <w:rsid w:val="00A1781D"/>
    <w:rsid w:val="00A17A3E"/>
    <w:rsid w:val="00A17B75"/>
    <w:rsid w:val="00A2087E"/>
    <w:rsid w:val="00A20D58"/>
    <w:rsid w:val="00A230D5"/>
    <w:rsid w:val="00A237B2"/>
    <w:rsid w:val="00A23CB8"/>
    <w:rsid w:val="00A249DB"/>
    <w:rsid w:val="00A2509B"/>
    <w:rsid w:val="00A268B4"/>
    <w:rsid w:val="00A26A93"/>
    <w:rsid w:val="00A271D8"/>
    <w:rsid w:val="00A277FA"/>
    <w:rsid w:val="00A3008B"/>
    <w:rsid w:val="00A324B7"/>
    <w:rsid w:val="00A33D99"/>
    <w:rsid w:val="00A34F2A"/>
    <w:rsid w:val="00A360F7"/>
    <w:rsid w:val="00A4038D"/>
    <w:rsid w:val="00A42B18"/>
    <w:rsid w:val="00A43C76"/>
    <w:rsid w:val="00A43F7F"/>
    <w:rsid w:val="00A44EF7"/>
    <w:rsid w:val="00A452FA"/>
    <w:rsid w:val="00A45389"/>
    <w:rsid w:val="00A45941"/>
    <w:rsid w:val="00A503DB"/>
    <w:rsid w:val="00A510B3"/>
    <w:rsid w:val="00A51474"/>
    <w:rsid w:val="00A51837"/>
    <w:rsid w:val="00A526E3"/>
    <w:rsid w:val="00A52E32"/>
    <w:rsid w:val="00A5300E"/>
    <w:rsid w:val="00A536C5"/>
    <w:rsid w:val="00A53702"/>
    <w:rsid w:val="00A5454C"/>
    <w:rsid w:val="00A54E64"/>
    <w:rsid w:val="00A55AFC"/>
    <w:rsid w:val="00A55C43"/>
    <w:rsid w:val="00A567A4"/>
    <w:rsid w:val="00A56FB4"/>
    <w:rsid w:val="00A603C9"/>
    <w:rsid w:val="00A60660"/>
    <w:rsid w:val="00A612CB"/>
    <w:rsid w:val="00A615F1"/>
    <w:rsid w:val="00A6225E"/>
    <w:rsid w:val="00A6268A"/>
    <w:rsid w:val="00A6280D"/>
    <w:rsid w:val="00A63C81"/>
    <w:rsid w:val="00A64980"/>
    <w:rsid w:val="00A64C86"/>
    <w:rsid w:val="00A64F7C"/>
    <w:rsid w:val="00A6542F"/>
    <w:rsid w:val="00A6624F"/>
    <w:rsid w:val="00A66A4C"/>
    <w:rsid w:val="00A67FC6"/>
    <w:rsid w:val="00A71674"/>
    <w:rsid w:val="00A725D7"/>
    <w:rsid w:val="00A72CFD"/>
    <w:rsid w:val="00A72D30"/>
    <w:rsid w:val="00A74A07"/>
    <w:rsid w:val="00A7508E"/>
    <w:rsid w:val="00A75B88"/>
    <w:rsid w:val="00A76901"/>
    <w:rsid w:val="00A77825"/>
    <w:rsid w:val="00A807C4"/>
    <w:rsid w:val="00A80AEA"/>
    <w:rsid w:val="00A81893"/>
    <w:rsid w:val="00A81D99"/>
    <w:rsid w:val="00A8283E"/>
    <w:rsid w:val="00A82BAB"/>
    <w:rsid w:val="00A838DB"/>
    <w:rsid w:val="00A84096"/>
    <w:rsid w:val="00A842AE"/>
    <w:rsid w:val="00A845D4"/>
    <w:rsid w:val="00A84B45"/>
    <w:rsid w:val="00A84D99"/>
    <w:rsid w:val="00A858B5"/>
    <w:rsid w:val="00A85C9E"/>
    <w:rsid w:val="00A86F24"/>
    <w:rsid w:val="00A879E0"/>
    <w:rsid w:val="00A87A20"/>
    <w:rsid w:val="00A9201A"/>
    <w:rsid w:val="00A92437"/>
    <w:rsid w:val="00A924B3"/>
    <w:rsid w:val="00A92F28"/>
    <w:rsid w:val="00A93636"/>
    <w:rsid w:val="00A95163"/>
    <w:rsid w:val="00A977FA"/>
    <w:rsid w:val="00AA0A19"/>
    <w:rsid w:val="00AA1ABC"/>
    <w:rsid w:val="00AA21B6"/>
    <w:rsid w:val="00AA2370"/>
    <w:rsid w:val="00AA4609"/>
    <w:rsid w:val="00AA6243"/>
    <w:rsid w:val="00AB01EA"/>
    <w:rsid w:val="00AB0DD9"/>
    <w:rsid w:val="00AB2192"/>
    <w:rsid w:val="00AB2CD5"/>
    <w:rsid w:val="00AB345F"/>
    <w:rsid w:val="00AB4138"/>
    <w:rsid w:val="00AB4764"/>
    <w:rsid w:val="00AB494B"/>
    <w:rsid w:val="00AB4DD0"/>
    <w:rsid w:val="00AB6C12"/>
    <w:rsid w:val="00AB7887"/>
    <w:rsid w:val="00AB7BE9"/>
    <w:rsid w:val="00AC2990"/>
    <w:rsid w:val="00AC2D6D"/>
    <w:rsid w:val="00AC36F4"/>
    <w:rsid w:val="00AC49FC"/>
    <w:rsid w:val="00AC5016"/>
    <w:rsid w:val="00AC53A1"/>
    <w:rsid w:val="00AC5420"/>
    <w:rsid w:val="00AC5997"/>
    <w:rsid w:val="00AC5C0A"/>
    <w:rsid w:val="00AC6765"/>
    <w:rsid w:val="00AD0558"/>
    <w:rsid w:val="00AD178C"/>
    <w:rsid w:val="00AD1D85"/>
    <w:rsid w:val="00AD24B0"/>
    <w:rsid w:val="00AD2C3F"/>
    <w:rsid w:val="00AD3758"/>
    <w:rsid w:val="00AD55E0"/>
    <w:rsid w:val="00AD707D"/>
    <w:rsid w:val="00AD7851"/>
    <w:rsid w:val="00AE0FF4"/>
    <w:rsid w:val="00AE143E"/>
    <w:rsid w:val="00AE2141"/>
    <w:rsid w:val="00AE3315"/>
    <w:rsid w:val="00AE360F"/>
    <w:rsid w:val="00AE3984"/>
    <w:rsid w:val="00AE3B58"/>
    <w:rsid w:val="00AE417D"/>
    <w:rsid w:val="00AE6D14"/>
    <w:rsid w:val="00AE799F"/>
    <w:rsid w:val="00AE7AE2"/>
    <w:rsid w:val="00AF0DFE"/>
    <w:rsid w:val="00AF17DC"/>
    <w:rsid w:val="00AF2E3F"/>
    <w:rsid w:val="00AF3D57"/>
    <w:rsid w:val="00AF4503"/>
    <w:rsid w:val="00AF4E17"/>
    <w:rsid w:val="00AF4F23"/>
    <w:rsid w:val="00AF75F1"/>
    <w:rsid w:val="00AF7635"/>
    <w:rsid w:val="00B01652"/>
    <w:rsid w:val="00B01C22"/>
    <w:rsid w:val="00B029C2"/>
    <w:rsid w:val="00B03B11"/>
    <w:rsid w:val="00B03C0B"/>
    <w:rsid w:val="00B041E9"/>
    <w:rsid w:val="00B043E6"/>
    <w:rsid w:val="00B06140"/>
    <w:rsid w:val="00B065EE"/>
    <w:rsid w:val="00B070C0"/>
    <w:rsid w:val="00B076B5"/>
    <w:rsid w:val="00B103DD"/>
    <w:rsid w:val="00B104B5"/>
    <w:rsid w:val="00B11D24"/>
    <w:rsid w:val="00B13410"/>
    <w:rsid w:val="00B15751"/>
    <w:rsid w:val="00B169C3"/>
    <w:rsid w:val="00B17A38"/>
    <w:rsid w:val="00B26666"/>
    <w:rsid w:val="00B267D1"/>
    <w:rsid w:val="00B312E8"/>
    <w:rsid w:val="00B31CFD"/>
    <w:rsid w:val="00B324C4"/>
    <w:rsid w:val="00B333BF"/>
    <w:rsid w:val="00B343B8"/>
    <w:rsid w:val="00B3505C"/>
    <w:rsid w:val="00B35C6D"/>
    <w:rsid w:val="00B364FA"/>
    <w:rsid w:val="00B4041E"/>
    <w:rsid w:val="00B40C9A"/>
    <w:rsid w:val="00B40E6C"/>
    <w:rsid w:val="00B40EB9"/>
    <w:rsid w:val="00B41C66"/>
    <w:rsid w:val="00B42215"/>
    <w:rsid w:val="00B42419"/>
    <w:rsid w:val="00B432ED"/>
    <w:rsid w:val="00B4341E"/>
    <w:rsid w:val="00B43B93"/>
    <w:rsid w:val="00B45791"/>
    <w:rsid w:val="00B45E40"/>
    <w:rsid w:val="00B46C0A"/>
    <w:rsid w:val="00B470C7"/>
    <w:rsid w:val="00B472AB"/>
    <w:rsid w:val="00B531AB"/>
    <w:rsid w:val="00B54004"/>
    <w:rsid w:val="00B54018"/>
    <w:rsid w:val="00B54BB3"/>
    <w:rsid w:val="00B54BE4"/>
    <w:rsid w:val="00B5515E"/>
    <w:rsid w:val="00B55831"/>
    <w:rsid w:val="00B5640A"/>
    <w:rsid w:val="00B56698"/>
    <w:rsid w:val="00B56864"/>
    <w:rsid w:val="00B56C7F"/>
    <w:rsid w:val="00B57788"/>
    <w:rsid w:val="00B60108"/>
    <w:rsid w:val="00B603BE"/>
    <w:rsid w:val="00B60B2D"/>
    <w:rsid w:val="00B60B36"/>
    <w:rsid w:val="00B610A6"/>
    <w:rsid w:val="00B63199"/>
    <w:rsid w:val="00B65496"/>
    <w:rsid w:val="00B65EB3"/>
    <w:rsid w:val="00B660FB"/>
    <w:rsid w:val="00B668C0"/>
    <w:rsid w:val="00B669AD"/>
    <w:rsid w:val="00B66E1E"/>
    <w:rsid w:val="00B67007"/>
    <w:rsid w:val="00B6748B"/>
    <w:rsid w:val="00B7115D"/>
    <w:rsid w:val="00B712B0"/>
    <w:rsid w:val="00B71D99"/>
    <w:rsid w:val="00B72D6F"/>
    <w:rsid w:val="00B72F30"/>
    <w:rsid w:val="00B74615"/>
    <w:rsid w:val="00B74C8C"/>
    <w:rsid w:val="00B77CA3"/>
    <w:rsid w:val="00B8006A"/>
    <w:rsid w:val="00B805C5"/>
    <w:rsid w:val="00B818C8"/>
    <w:rsid w:val="00B81A3E"/>
    <w:rsid w:val="00B81DFD"/>
    <w:rsid w:val="00B82787"/>
    <w:rsid w:val="00B82EF8"/>
    <w:rsid w:val="00B833D8"/>
    <w:rsid w:val="00B84ADD"/>
    <w:rsid w:val="00B850F9"/>
    <w:rsid w:val="00B8526C"/>
    <w:rsid w:val="00B86F72"/>
    <w:rsid w:val="00B873AE"/>
    <w:rsid w:val="00B877B8"/>
    <w:rsid w:val="00B904AA"/>
    <w:rsid w:val="00B90B98"/>
    <w:rsid w:val="00B91782"/>
    <w:rsid w:val="00B92656"/>
    <w:rsid w:val="00B9541F"/>
    <w:rsid w:val="00B979EE"/>
    <w:rsid w:val="00BA00AE"/>
    <w:rsid w:val="00BA0FC7"/>
    <w:rsid w:val="00BA2D69"/>
    <w:rsid w:val="00BA4273"/>
    <w:rsid w:val="00BA53AD"/>
    <w:rsid w:val="00BA6113"/>
    <w:rsid w:val="00BA692B"/>
    <w:rsid w:val="00BA7250"/>
    <w:rsid w:val="00BA7A05"/>
    <w:rsid w:val="00BB1A09"/>
    <w:rsid w:val="00BB240A"/>
    <w:rsid w:val="00BB282F"/>
    <w:rsid w:val="00BB32DB"/>
    <w:rsid w:val="00BB32FE"/>
    <w:rsid w:val="00BB44BB"/>
    <w:rsid w:val="00BB4535"/>
    <w:rsid w:val="00BB5722"/>
    <w:rsid w:val="00BB58EC"/>
    <w:rsid w:val="00BB5D3B"/>
    <w:rsid w:val="00BB7714"/>
    <w:rsid w:val="00BC03B8"/>
    <w:rsid w:val="00BC19C5"/>
    <w:rsid w:val="00BC2C81"/>
    <w:rsid w:val="00BC49DB"/>
    <w:rsid w:val="00BC56E3"/>
    <w:rsid w:val="00BC5C4A"/>
    <w:rsid w:val="00BC6200"/>
    <w:rsid w:val="00BC6802"/>
    <w:rsid w:val="00BC7680"/>
    <w:rsid w:val="00BD1071"/>
    <w:rsid w:val="00BD2BE8"/>
    <w:rsid w:val="00BD3E05"/>
    <w:rsid w:val="00BD4A15"/>
    <w:rsid w:val="00BD4A9D"/>
    <w:rsid w:val="00BD5BCD"/>
    <w:rsid w:val="00BD5E35"/>
    <w:rsid w:val="00BD7B48"/>
    <w:rsid w:val="00BE0377"/>
    <w:rsid w:val="00BE09F6"/>
    <w:rsid w:val="00BE14B6"/>
    <w:rsid w:val="00BE2142"/>
    <w:rsid w:val="00BE3FF7"/>
    <w:rsid w:val="00BE4A94"/>
    <w:rsid w:val="00BE605E"/>
    <w:rsid w:val="00BE61B3"/>
    <w:rsid w:val="00BE6B5C"/>
    <w:rsid w:val="00BE7C2C"/>
    <w:rsid w:val="00BF0A3D"/>
    <w:rsid w:val="00BF15FF"/>
    <w:rsid w:val="00BF2E06"/>
    <w:rsid w:val="00BF2E65"/>
    <w:rsid w:val="00BF32AC"/>
    <w:rsid w:val="00BF34A3"/>
    <w:rsid w:val="00BF482D"/>
    <w:rsid w:val="00BF48ED"/>
    <w:rsid w:val="00BF4EB2"/>
    <w:rsid w:val="00BF6641"/>
    <w:rsid w:val="00C01533"/>
    <w:rsid w:val="00C01A62"/>
    <w:rsid w:val="00C03D05"/>
    <w:rsid w:val="00C04562"/>
    <w:rsid w:val="00C04D98"/>
    <w:rsid w:val="00C05B1C"/>
    <w:rsid w:val="00C05C76"/>
    <w:rsid w:val="00C06EFA"/>
    <w:rsid w:val="00C07563"/>
    <w:rsid w:val="00C07B5C"/>
    <w:rsid w:val="00C102EA"/>
    <w:rsid w:val="00C12322"/>
    <w:rsid w:val="00C12D48"/>
    <w:rsid w:val="00C139D2"/>
    <w:rsid w:val="00C147E0"/>
    <w:rsid w:val="00C178F9"/>
    <w:rsid w:val="00C21A8D"/>
    <w:rsid w:val="00C247FD"/>
    <w:rsid w:val="00C248E3"/>
    <w:rsid w:val="00C24AAA"/>
    <w:rsid w:val="00C24AE7"/>
    <w:rsid w:val="00C2762C"/>
    <w:rsid w:val="00C30654"/>
    <w:rsid w:val="00C32589"/>
    <w:rsid w:val="00C33828"/>
    <w:rsid w:val="00C345F2"/>
    <w:rsid w:val="00C34C83"/>
    <w:rsid w:val="00C361B6"/>
    <w:rsid w:val="00C36699"/>
    <w:rsid w:val="00C3784D"/>
    <w:rsid w:val="00C37CEB"/>
    <w:rsid w:val="00C412A6"/>
    <w:rsid w:val="00C41A39"/>
    <w:rsid w:val="00C43FBD"/>
    <w:rsid w:val="00C4436B"/>
    <w:rsid w:val="00C45582"/>
    <w:rsid w:val="00C4657F"/>
    <w:rsid w:val="00C46AE5"/>
    <w:rsid w:val="00C46E55"/>
    <w:rsid w:val="00C46F18"/>
    <w:rsid w:val="00C47EFD"/>
    <w:rsid w:val="00C506D6"/>
    <w:rsid w:val="00C50846"/>
    <w:rsid w:val="00C50F29"/>
    <w:rsid w:val="00C5198C"/>
    <w:rsid w:val="00C520BE"/>
    <w:rsid w:val="00C52211"/>
    <w:rsid w:val="00C53EB2"/>
    <w:rsid w:val="00C56122"/>
    <w:rsid w:val="00C56707"/>
    <w:rsid w:val="00C61967"/>
    <w:rsid w:val="00C61B60"/>
    <w:rsid w:val="00C64747"/>
    <w:rsid w:val="00C64B68"/>
    <w:rsid w:val="00C67696"/>
    <w:rsid w:val="00C67A01"/>
    <w:rsid w:val="00C708FF"/>
    <w:rsid w:val="00C70D66"/>
    <w:rsid w:val="00C710F3"/>
    <w:rsid w:val="00C718F1"/>
    <w:rsid w:val="00C7221E"/>
    <w:rsid w:val="00C725E9"/>
    <w:rsid w:val="00C727A8"/>
    <w:rsid w:val="00C7298A"/>
    <w:rsid w:val="00C730B3"/>
    <w:rsid w:val="00C8051A"/>
    <w:rsid w:val="00C8080D"/>
    <w:rsid w:val="00C8106F"/>
    <w:rsid w:val="00C815E3"/>
    <w:rsid w:val="00C82452"/>
    <w:rsid w:val="00C83131"/>
    <w:rsid w:val="00C85676"/>
    <w:rsid w:val="00C870B8"/>
    <w:rsid w:val="00C873C5"/>
    <w:rsid w:val="00C87612"/>
    <w:rsid w:val="00C90C94"/>
    <w:rsid w:val="00C90D81"/>
    <w:rsid w:val="00C91618"/>
    <w:rsid w:val="00C93FB0"/>
    <w:rsid w:val="00C947C9"/>
    <w:rsid w:val="00C94802"/>
    <w:rsid w:val="00C94FCF"/>
    <w:rsid w:val="00C96495"/>
    <w:rsid w:val="00C96C7B"/>
    <w:rsid w:val="00C9795D"/>
    <w:rsid w:val="00CA0A43"/>
    <w:rsid w:val="00CA271B"/>
    <w:rsid w:val="00CA28DD"/>
    <w:rsid w:val="00CA481D"/>
    <w:rsid w:val="00CA5522"/>
    <w:rsid w:val="00CA5C48"/>
    <w:rsid w:val="00CA5D00"/>
    <w:rsid w:val="00CA6288"/>
    <w:rsid w:val="00CA6CD3"/>
    <w:rsid w:val="00CA78A8"/>
    <w:rsid w:val="00CA7A07"/>
    <w:rsid w:val="00CB00C8"/>
    <w:rsid w:val="00CB061E"/>
    <w:rsid w:val="00CB0BC5"/>
    <w:rsid w:val="00CB1D7C"/>
    <w:rsid w:val="00CB1DB3"/>
    <w:rsid w:val="00CB2C16"/>
    <w:rsid w:val="00CB417A"/>
    <w:rsid w:val="00CB44B3"/>
    <w:rsid w:val="00CB4B8A"/>
    <w:rsid w:val="00CB60C6"/>
    <w:rsid w:val="00CB6BA4"/>
    <w:rsid w:val="00CC0BA1"/>
    <w:rsid w:val="00CC1CA3"/>
    <w:rsid w:val="00CC4809"/>
    <w:rsid w:val="00CC4922"/>
    <w:rsid w:val="00CC55AF"/>
    <w:rsid w:val="00CC7CA7"/>
    <w:rsid w:val="00CD0AF1"/>
    <w:rsid w:val="00CD20B5"/>
    <w:rsid w:val="00CD2AD1"/>
    <w:rsid w:val="00CD3ACC"/>
    <w:rsid w:val="00CD3CF2"/>
    <w:rsid w:val="00CD4B03"/>
    <w:rsid w:val="00CD4CDE"/>
    <w:rsid w:val="00CD4FC0"/>
    <w:rsid w:val="00CD56AC"/>
    <w:rsid w:val="00CD5AC6"/>
    <w:rsid w:val="00CD6A90"/>
    <w:rsid w:val="00CD6CD9"/>
    <w:rsid w:val="00CD7934"/>
    <w:rsid w:val="00CE0FE3"/>
    <w:rsid w:val="00CE19CF"/>
    <w:rsid w:val="00CE1D28"/>
    <w:rsid w:val="00CE2592"/>
    <w:rsid w:val="00CE26CB"/>
    <w:rsid w:val="00CE7B50"/>
    <w:rsid w:val="00CF20D1"/>
    <w:rsid w:val="00CF40DA"/>
    <w:rsid w:val="00CF4274"/>
    <w:rsid w:val="00CF469B"/>
    <w:rsid w:val="00CF47B6"/>
    <w:rsid w:val="00CF5459"/>
    <w:rsid w:val="00CF571F"/>
    <w:rsid w:val="00CF7D8D"/>
    <w:rsid w:val="00D006C4"/>
    <w:rsid w:val="00D01B4B"/>
    <w:rsid w:val="00D0403B"/>
    <w:rsid w:val="00D05EF5"/>
    <w:rsid w:val="00D07671"/>
    <w:rsid w:val="00D07A4A"/>
    <w:rsid w:val="00D07B15"/>
    <w:rsid w:val="00D07CFF"/>
    <w:rsid w:val="00D101F8"/>
    <w:rsid w:val="00D11734"/>
    <w:rsid w:val="00D118B5"/>
    <w:rsid w:val="00D128FE"/>
    <w:rsid w:val="00D12E84"/>
    <w:rsid w:val="00D13FD4"/>
    <w:rsid w:val="00D15273"/>
    <w:rsid w:val="00D1532E"/>
    <w:rsid w:val="00D15508"/>
    <w:rsid w:val="00D156EA"/>
    <w:rsid w:val="00D15A4D"/>
    <w:rsid w:val="00D15A71"/>
    <w:rsid w:val="00D15D1A"/>
    <w:rsid w:val="00D162E1"/>
    <w:rsid w:val="00D16365"/>
    <w:rsid w:val="00D16783"/>
    <w:rsid w:val="00D16C1D"/>
    <w:rsid w:val="00D178DC"/>
    <w:rsid w:val="00D17993"/>
    <w:rsid w:val="00D23F0A"/>
    <w:rsid w:val="00D24178"/>
    <w:rsid w:val="00D2589D"/>
    <w:rsid w:val="00D25CC8"/>
    <w:rsid w:val="00D267CE"/>
    <w:rsid w:val="00D277B8"/>
    <w:rsid w:val="00D279AF"/>
    <w:rsid w:val="00D279CF"/>
    <w:rsid w:val="00D27A93"/>
    <w:rsid w:val="00D27C52"/>
    <w:rsid w:val="00D300E5"/>
    <w:rsid w:val="00D30503"/>
    <w:rsid w:val="00D30D83"/>
    <w:rsid w:val="00D317C7"/>
    <w:rsid w:val="00D32215"/>
    <w:rsid w:val="00D327AF"/>
    <w:rsid w:val="00D32ADA"/>
    <w:rsid w:val="00D33094"/>
    <w:rsid w:val="00D335D4"/>
    <w:rsid w:val="00D33902"/>
    <w:rsid w:val="00D33B01"/>
    <w:rsid w:val="00D347F8"/>
    <w:rsid w:val="00D34C02"/>
    <w:rsid w:val="00D360D9"/>
    <w:rsid w:val="00D3639B"/>
    <w:rsid w:val="00D37DA8"/>
    <w:rsid w:val="00D41703"/>
    <w:rsid w:val="00D41B1D"/>
    <w:rsid w:val="00D41E9D"/>
    <w:rsid w:val="00D431DA"/>
    <w:rsid w:val="00D43501"/>
    <w:rsid w:val="00D437B1"/>
    <w:rsid w:val="00D44667"/>
    <w:rsid w:val="00D448A6"/>
    <w:rsid w:val="00D478D3"/>
    <w:rsid w:val="00D502D1"/>
    <w:rsid w:val="00D50F89"/>
    <w:rsid w:val="00D5286B"/>
    <w:rsid w:val="00D537A2"/>
    <w:rsid w:val="00D5546B"/>
    <w:rsid w:val="00D5615D"/>
    <w:rsid w:val="00D564EF"/>
    <w:rsid w:val="00D56733"/>
    <w:rsid w:val="00D571C7"/>
    <w:rsid w:val="00D62B35"/>
    <w:rsid w:val="00D62BE4"/>
    <w:rsid w:val="00D65524"/>
    <w:rsid w:val="00D6698B"/>
    <w:rsid w:val="00D70D57"/>
    <w:rsid w:val="00D72497"/>
    <w:rsid w:val="00D72644"/>
    <w:rsid w:val="00D72A6E"/>
    <w:rsid w:val="00D73A03"/>
    <w:rsid w:val="00D743AC"/>
    <w:rsid w:val="00D74D74"/>
    <w:rsid w:val="00D75280"/>
    <w:rsid w:val="00D7560D"/>
    <w:rsid w:val="00D8009B"/>
    <w:rsid w:val="00D809D9"/>
    <w:rsid w:val="00D8320E"/>
    <w:rsid w:val="00D83556"/>
    <w:rsid w:val="00D841FD"/>
    <w:rsid w:val="00D8503B"/>
    <w:rsid w:val="00D85C28"/>
    <w:rsid w:val="00D85C99"/>
    <w:rsid w:val="00D85D1B"/>
    <w:rsid w:val="00D86788"/>
    <w:rsid w:val="00D867F5"/>
    <w:rsid w:val="00D86E80"/>
    <w:rsid w:val="00D87328"/>
    <w:rsid w:val="00D87989"/>
    <w:rsid w:val="00D87B49"/>
    <w:rsid w:val="00D87DDD"/>
    <w:rsid w:val="00D908CD"/>
    <w:rsid w:val="00D90C15"/>
    <w:rsid w:val="00D90C6F"/>
    <w:rsid w:val="00D91A43"/>
    <w:rsid w:val="00D91A5D"/>
    <w:rsid w:val="00D938F4"/>
    <w:rsid w:val="00D94AB0"/>
    <w:rsid w:val="00D94D08"/>
    <w:rsid w:val="00D96392"/>
    <w:rsid w:val="00D97059"/>
    <w:rsid w:val="00D97E35"/>
    <w:rsid w:val="00DA055F"/>
    <w:rsid w:val="00DA0C3E"/>
    <w:rsid w:val="00DA0E8C"/>
    <w:rsid w:val="00DA1672"/>
    <w:rsid w:val="00DA276C"/>
    <w:rsid w:val="00DA2F02"/>
    <w:rsid w:val="00DA35BB"/>
    <w:rsid w:val="00DA35BD"/>
    <w:rsid w:val="00DA4304"/>
    <w:rsid w:val="00DA5296"/>
    <w:rsid w:val="00DA6A75"/>
    <w:rsid w:val="00DA7A94"/>
    <w:rsid w:val="00DA7C75"/>
    <w:rsid w:val="00DB1971"/>
    <w:rsid w:val="00DB521B"/>
    <w:rsid w:val="00DB5737"/>
    <w:rsid w:val="00DB576F"/>
    <w:rsid w:val="00DB58B6"/>
    <w:rsid w:val="00DB6DED"/>
    <w:rsid w:val="00DB755B"/>
    <w:rsid w:val="00DB7D1C"/>
    <w:rsid w:val="00DC137B"/>
    <w:rsid w:val="00DC2C49"/>
    <w:rsid w:val="00DC3789"/>
    <w:rsid w:val="00DC3ACD"/>
    <w:rsid w:val="00DC40DB"/>
    <w:rsid w:val="00DC42C8"/>
    <w:rsid w:val="00DC4A21"/>
    <w:rsid w:val="00DC5DD4"/>
    <w:rsid w:val="00DC5FC5"/>
    <w:rsid w:val="00DC65CB"/>
    <w:rsid w:val="00DC6DA0"/>
    <w:rsid w:val="00DC755F"/>
    <w:rsid w:val="00DC75FD"/>
    <w:rsid w:val="00DC7649"/>
    <w:rsid w:val="00DD078F"/>
    <w:rsid w:val="00DD0A8D"/>
    <w:rsid w:val="00DD0C29"/>
    <w:rsid w:val="00DD0D59"/>
    <w:rsid w:val="00DD2214"/>
    <w:rsid w:val="00DD41AD"/>
    <w:rsid w:val="00DD4398"/>
    <w:rsid w:val="00DD43F8"/>
    <w:rsid w:val="00DD5264"/>
    <w:rsid w:val="00DD5926"/>
    <w:rsid w:val="00DD5A8B"/>
    <w:rsid w:val="00DD63A2"/>
    <w:rsid w:val="00DD7B4A"/>
    <w:rsid w:val="00DD7E0D"/>
    <w:rsid w:val="00DE1013"/>
    <w:rsid w:val="00DE1C67"/>
    <w:rsid w:val="00DE1DBE"/>
    <w:rsid w:val="00DE1E83"/>
    <w:rsid w:val="00DE212A"/>
    <w:rsid w:val="00DE2932"/>
    <w:rsid w:val="00DE2B64"/>
    <w:rsid w:val="00DE31F4"/>
    <w:rsid w:val="00DE3F92"/>
    <w:rsid w:val="00DE46E8"/>
    <w:rsid w:val="00DE4723"/>
    <w:rsid w:val="00DE573F"/>
    <w:rsid w:val="00DE5F73"/>
    <w:rsid w:val="00DE68D3"/>
    <w:rsid w:val="00DE6CE9"/>
    <w:rsid w:val="00DF06C0"/>
    <w:rsid w:val="00DF0D6B"/>
    <w:rsid w:val="00DF15AE"/>
    <w:rsid w:val="00DF1CAA"/>
    <w:rsid w:val="00DF2146"/>
    <w:rsid w:val="00DF272F"/>
    <w:rsid w:val="00DF469F"/>
    <w:rsid w:val="00DF46F0"/>
    <w:rsid w:val="00DF5792"/>
    <w:rsid w:val="00DF652E"/>
    <w:rsid w:val="00DF6CAB"/>
    <w:rsid w:val="00DF78C9"/>
    <w:rsid w:val="00DF79D7"/>
    <w:rsid w:val="00DF7DB5"/>
    <w:rsid w:val="00E00075"/>
    <w:rsid w:val="00E03350"/>
    <w:rsid w:val="00E038DB"/>
    <w:rsid w:val="00E03A2C"/>
    <w:rsid w:val="00E04812"/>
    <w:rsid w:val="00E049EF"/>
    <w:rsid w:val="00E051AC"/>
    <w:rsid w:val="00E0660D"/>
    <w:rsid w:val="00E06803"/>
    <w:rsid w:val="00E10742"/>
    <w:rsid w:val="00E12B71"/>
    <w:rsid w:val="00E12FB6"/>
    <w:rsid w:val="00E1386C"/>
    <w:rsid w:val="00E14BB2"/>
    <w:rsid w:val="00E17481"/>
    <w:rsid w:val="00E200BE"/>
    <w:rsid w:val="00E226F3"/>
    <w:rsid w:val="00E22741"/>
    <w:rsid w:val="00E235F0"/>
    <w:rsid w:val="00E254CD"/>
    <w:rsid w:val="00E2573F"/>
    <w:rsid w:val="00E25A19"/>
    <w:rsid w:val="00E26095"/>
    <w:rsid w:val="00E26117"/>
    <w:rsid w:val="00E30487"/>
    <w:rsid w:val="00E30CC7"/>
    <w:rsid w:val="00E31113"/>
    <w:rsid w:val="00E314E6"/>
    <w:rsid w:val="00E31B2D"/>
    <w:rsid w:val="00E32FFF"/>
    <w:rsid w:val="00E34180"/>
    <w:rsid w:val="00E34429"/>
    <w:rsid w:val="00E355B8"/>
    <w:rsid w:val="00E36C05"/>
    <w:rsid w:val="00E4017D"/>
    <w:rsid w:val="00E40989"/>
    <w:rsid w:val="00E415BB"/>
    <w:rsid w:val="00E4284A"/>
    <w:rsid w:val="00E43850"/>
    <w:rsid w:val="00E450C4"/>
    <w:rsid w:val="00E45201"/>
    <w:rsid w:val="00E466F4"/>
    <w:rsid w:val="00E46C51"/>
    <w:rsid w:val="00E50247"/>
    <w:rsid w:val="00E50B5C"/>
    <w:rsid w:val="00E51718"/>
    <w:rsid w:val="00E52BE7"/>
    <w:rsid w:val="00E53179"/>
    <w:rsid w:val="00E537B0"/>
    <w:rsid w:val="00E539DF"/>
    <w:rsid w:val="00E54199"/>
    <w:rsid w:val="00E548FD"/>
    <w:rsid w:val="00E55896"/>
    <w:rsid w:val="00E55A70"/>
    <w:rsid w:val="00E55BA1"/>
    <w:rsid w:val="00E57747"/>
    <w:rsid w:val="00E609CC"/>
    <w:rsid w:val="00E62226"/>
    <w:rsid w:val="00E62280"/>
    <w:rsid w:val="00E6252E"/>
    <w:rsid w:val="00E62F30"/>
    <w:rsid w:val="00E63294"/>
    <w:rsid w:val="00E6388F"/>
    <w:rsid w:val="00E649EA"/>
    <w:rsid w:val="00E64E85"/>
    <w:rsid w:val="00E65C43"/>
    <w:rsid w:val="00E66C16"/>
    <w:rsid w:val="00E703DC"/>
    <w:rsid w:val="00E730DD"/>
    <w:rsid w:val="00E73A03"/>
    <w:rsid w:val="00E73BA6"/>
    <w:rsid w:val="00E74974"/>
    <w:rsid w:val="00E761D6"/>
    <w:rsid w:val="00E76FEF"/>
    <w:rsid w:val="00E80AC2"/>
    <w:rsid w:val="00E80DC4"/>
    <w:rsid w:val="00E81683"/>
    <w:rsid w:val="00E818F5"/>
    <w:rsid w:val="00E82A78"/>
    <w:rsid w:val="00E82F81"/>
    <w:rsid w:val="00E83102"/>
    <w:rsid w:val="00E83790"/>
    <w:rsid w:val="00E8387D"/>
    <w:rsid w:val="00E84902"/>
    <w:rsid w:val="00E84E67"/>
    <w:rsid w:val="00E8510E"/>
    <w:rsid w:val="00E85303"/>
    <w:rsid w:val="00E858C0"/>
    <w:rsid w:val="00E86CCC"/>
    <w:rsid w:val="00E86EB0"/>
    <w:rsid w:val="00E8769F"/>
    <w:rsid w:val="00E8787C"/>
    <w:rsid w:val="00E92D8F"/>
    <w:rsid w:val="00E93B4A"/>
    <w:rsid w:val="00E95A44"/>
    <w:rsid w:val="00E95F57"/>
    <w:rsid w:val="00E960A3"/>
    <w:rsid w:val="00E960A8"/>
    <w:rsid w:val="00EA257D"/>
    <w:rsid w:val="00EA3001"/>
    <w:rsid w:val="00EA3875"/>
    <w:rsid w:val="00EA45C4"/>
    <w:rsid w:val="00EA48D7"/>
    <w:rsid w:val="00EA60B9"/>
    <w:rsid w:val="00EA7080"/>
    <w:rsid w:val="00EB0A07"/>
    <w:rsid w:val="00EB2226"/>
    <w:rsid w:val="00EB2498"/>
    <w:rsid w:val="00EB2524"/>
    <w:rsid w:val="00EB28AE"/>
    <w:rsid w:val="00EB32ED"/>
    <w:rsid w:val="00EB355B"/>
    <w:rsid w:val="00EB3878"/>
    <w:rsid w:val="00EB42F4"/>
    <w:rsid w:val="00EB4593"/>
    <w:rsid w:val="00EB4C82"/>
    <w:rsid w:val="00EB5592"/>
    <w:rsid w:val="00EB598A"/>
    <w:rsid w:val="00EB59CD"/>
    <w:rsid w:val="00EB5F32"/>
    <w:rsid w:val="00EB61F4"/>
    <w:rsid w:val="00EB620F"/>
    <w:rsid w:val="00EB6550"/>
    <w:rsid w:val="00EB6BEA"/>
    <w:rsid w:val="00EC0AFB"/>
    <w:rsid w:val="00EC4291"/>
    <w:rsid w:val="00EC4800"/>
    <w:rsid w:val="00EC56A0"/>
    <w:rsid w:val="00EC65F6"/>
    <w:rsid w:val="00EC69A9"/>
    <w:rsid w:val="00EC77C3"/>
    <w:rsid w:val="00ED2C14"/>
    <w:rsid w:val="00ED3E7C"/>
    <w:rsid w:val="00ED460B"/>
    <w:rsid w:val="00ED479E"/>
    <w:rsid w:val="00ED53D7"/>
    <w:rsid w:val="00ED5873"/>
    <w:rsid w:val="00ED6C65"/>
    <w:rsid w:val="00ED730B"/>
    <w:rsid w:val="00ED7327"/>
    <w:rsid w:val="00ED7CFC"/>
    <w:rsid w:val="00EE05F6"/>
    <w:rsid w:val="00EE0A11"/>
    <w:rsid w:val="00EE13FB"/>
    <w:rsid w:val="00EE54FA"/>
    <w:rsid w:val="00EE6CE3"/>
    <w:rsid w:val="00EE7923"/>
    <w:rsid w:val="00EF04B0"/>
    <w:rsid w:val="00EF0638"/>
    <w:rsid w:val="00EF07B4"/>
    <w:rsid w:val="00EF0E72"/>
    <w:rsid w:val="00EF1120"/>
    <w:rsid w:val="00EF1260"/>
    <w:rsid w:val="00EF188D"/>
    <w:rsid w:val="00EF462F"/>
    <w:rsid w:val="00EF640D"/>
    <w:rsid w:val="00EF6790"/>
    <w:rsid w:val="00EF74FE"/>
    <w:rsid w:val="00EF7AD7"/>
    <w:rsid w:val="00EF7B28"/>
    <w:rsid w:val="00EF7B92"/>
    <w:rsid w:val="00F00660"/>
    <w:rsid w:val="00F01FF5"/>
    <w:rsid w:val="00F0202B"/>
    <w:rsid w:val="00F0230E"/>
    <w:rsid w:val="00F0346D"/>
    <w:rsid w:val="00F04653"/>
    <w:rsid w:val="00F04F07"/>
    <w:rsid w:val="00F05777"/>
    <w:rsid w:val="00F06829"/>
    <w:rsid w:val="00F07655"/>
    <w:rsid w:val="00F07EFB"/>
    <w:rsid w:val="00F10124"/>
    <w:rsid w:val="00F1032B"/>
    <w:rsid w:val="00F1094E"/>
    <w:rsid w:val="00F12C6A"/>
    <w:rsid w:val="00F13CC2"/>
    <w:rsid w:val="00F13D02"/>
    <w:rsid w:val="00F16083"/>
    <w:rsid w:val="00F16DC6"/>
    <w:rsid w:val="00F20EC3"/>
    <w:rsid w:val="00F22818"/>
    <w:rsid w:val="00F231EA"/>
    <w:rsid w:val="00F232B5"/>
    <w:rsid w:val="00F247A8"/>
    <w:rsid w:val="00F254B4"/>
    <w:rsid w:val="00F25E07"/>
    <w:rsid w:val="00F25E41"/>
    <w:rsid w:val="00F26344"/>
    <w:rsid w:val="00F26627"/>
    <w:rsid w:val="00F268EB"/>
    <w:rsid w:val="00F26FE0"/>
    <w:rsid w:val="00F27612"/>
    <w:rsid w:val="00F2761F"/>
    <w:rsid w:val="00F27706"/>
    <w:rsid w:val="00F27725"/>
    <w:rsid w:val="00F30201"/>
    <w:rsid w:val="00F30277"/>
    <w:rsid w:val="00F30811"/>
    <w:rsid w:val="00F30DC8"/>
    <w:rsid w:val="00F310AD"/>
    <w:rsid w:val="00F31797"/>
    <w:rsid w:val="00F318AD"/>
    <w:rsid w:val="00F322AC"/>
    <w:rsid w:val="00F32323"/>
    <w:rsid w:val="00F323F1"/>
    <w:rsid w:val="00F32D11"/>
    <w:rsid w:val="00F34239"/>
    <w:rsid w:val="00F359EC"/>
    <w:rsid w:val="00F35DFD"/>
    <w:rsid w:val="00F360D3"/>
    <w:rsid w:val="00F361E6"/>
    <w:rsid w:val="00F367B4"/>
    <w:rsid w:val="00F3772B"/>
    <w:rsid w:val="00F406BF"/>
    <w:rsid w:val="00F40CF2"/>
    <w:rsid w:val="00F41CF5"/>
    <w:rsid w:val="00F41E3A"/>
    <w:rsid w:val="00F42657"/>
    <w:rsid w:val="00F427B9"/>
    <w:rsid w:val="00F42E51"/>
    <w:rsid w:val="00F43C19"/>
    <w:rsid w:val="00F4423F"/>
    <w:rsid w:val="00F44262"/>
    <w:rsid w:val="00F44948"/>
    <w:rsid w:val="00F45B5F"/>
    <w:rsid w:val="00F460CF"/>
    <w:rsid w:val="00F476B0"/>
    <w:rsid w:val="00F50AF1"/>
    <w:rsid w:val="00F51DFB"/>
    <w:rsid w:val="00F529C2"/>
    <w:rsid w:val="00F52FDD"/>
    <w:rsid w:val="00F534EF"/>
    <w:rsid w:val="00F55038"/>
    <w:rsid w:val="00F5511F"/>
    <w:rsid w:val="00F554C8"/>
    <w:rsid w:val="00F557B6"/>
    <w:rsid w:val="00F55CA0"/>
    <w:rsid w:val="00F56225"/>
    <w:rsid w:val="00F56A8A"/>
    <w:rsid w:val="00F576EF"/>
    <w:rsid w:val="00F57B28"/>
    <w:rsid w:val="00F57E90"/>
    <w:rsid w:val="00F601AB"/>
    <w:rsid w:val="00F60BD6"/>
    <w:rsid w:val="00F6192D"/>
    <w:rsid w:val="00F61F42"/>
    <w:rsid w:val="00F6212A"/>
    <w:rsid w:val="00F626A9"/>
    <w:rsid w:val="00F62B4F"/>
    <w:rsid w:val="00F6316E"/>
    <w:rsid w:val="00F63D6F"/>
    <w:rsid w:val="00F651C1"/>
    <w:rsid w:val="00F67206"/>
    <w:rsid w:val="00F67408"/>
    <w:rsid w:val="00F675B3"/>
    <w:rsid w:val="00F67F22"/>
    <w:rsid w:val="00F7067B"/>
    <w:rsid w:val="00F7095C"/>
    <w:rsid w:val="00F712A2"/>
    <w:rsid w:val="00F7147C"/>
    <w:rsid w:val="00F71548"/>
    <w:rsid w:val="00F727E0"/>
    <w:rsid w:val="00F72AB9"/>
    <w:rsid w:val="00F73105"/>
    <w:rsid w:val="00F736E6"/>
    <w:rsid w:val="00F74E6A"/>
    <w:rsid w:val="00F75295"/>
    <w:rsid w:val="00F75391"/>
    <w:rsid w:val="00F765BF"/>
    <w:rsid w:val="00F77B87"/>
    <w:rsid w:val="00F77C36"/>
    <w:rsid w:val="00F802EB"/>
    <w:rsid w:val="00F806AA"/>
    <w:rsid w:val="00F817BA"/>
    <w:rsid w:val="00F8207A"/>
    <w:rsid w:val="00F82B0E"/>
    <w:rsid w:val="00F83345"/>
    <w:rsid w:val="00F84842"/>
    <w:rsid w:val="00F85477"/>
    <w:rsid w:val="00F85CA8"/>
    <w:rsid w:val="00F85E77"/>
    <w:rsid w:val="00F8604B"/>
    <w:rsid w:val="00F86444"/>
    <w:rsid w:val="00F86C77"/>
    <w:rsid w:val="00F87CAA"/>
    <w:rsid w:val="00F9006D"/>
    <w:rsid w:val="00F90139"/>
    <w:rsid w:val="00F908CB"/>
    <w:rsid w:val="00F908D3"/>
    <w:rsid w:val="00F90C7A"/>
    <w:rsid w:val="00F91287"/>
    <w:rsid w:val="00F93C2E"/>
    <w:rsid w:val="00F945E8"/>
    <w:rsid w:val="00F9487D"/>
    <w:rsid w:val="00F968EB"/>
    <w:rsid w:val="00F96DE9"/>
    <w:rsid w:val="00F971B7"/>
    <w:rsid w:val="00F9729C"/>
    <w:rsid w:val="00F97639"/>
    <w:rsid w:val="00F97E04"/>
    <w:rsid w:val="00FA17C9"/>
    <w:rsid w:val="00FA2E86"/>
    <w:rsid w:val="00FA3015"/>
    <w:rsid w:val="00FA313A"/>
    <w:rsid w:val="00FA32BB"/>
    <w:rsid w:val="00FA482E"/>
    <w:rsid w:val="00FA55B7"/>
    <w:rsid w:val="00FA5AB8"/>
    <w:rsid w:val="00FA7AA9"/>
    <w:rsid w:val="00FA7EC6"/>
    <w:rsid w:val="00FB0C9C"/>
    <w:rsid w:val="00FB3800"/>
    <w:rsid w:val="00FB389D"/>
    <w:rsid w:val="00FB3D74"/>
    <w:rsid w:val="00FB5769"/>
    <w:rsid w:val="00FB5D41"/>
    <w:rsid w:val="00FB66A6"/>
    <w:rsid w:val="00FC0C74"/>
    <w:rsid w:val="00FC2B0E"/>
    <w:rsid w:val="00FC392B"/>
    <w:rsid w:val="00FC5E9E"/>
    <w:rsid w:val="00FC6765"/>
    <w:rsid w:val="00FC6A34"/>
    <w:rsid w:val="00FD15A9"/>
    <w:rsid w:val="00FD1641"/>
    <w:rsid w:val="00FD18E3"/>
    <w:rsid w:val="00FD2C00"/>
    <w:rsid w:val="00FD30D5"/>
    <w:rsid w:val="00FD395D"/>
    <w:rsid w:val="00FD531B"/>
    <w:rsid w:val="00FD7389"/>
    <w:rsid w:val="00FE0276"/>
    <w:rsid w:val="00FE05B9"/>
    <w:rsid w:val="00FE0A00"/>
    <w:rsid w:val="00FE1BC6"/>
    <w:rsid w:val="00FE2776"/>
    <w:rsid w:val="00FE27C5"/>
    <w:rsid w:val="00FE3F0E"/>
    <w:rsid w:val="00FE4663"/>
    <w:rsid w:val="00FE5142"/>
    <w:rsid w:val="00FE6843"/>
    <w:rsid w:val="00FE708F"/>
    <w:rsid w:val="00FE715A"/>
    <w:rsid w:val="00FE7DC9"/>
    <w:rsid w:val="00FF08F5"/>
    <w:rsid w:val="00FF0E7F"/>
    <w:rsid w:val="00FF192B"/>
    <w:rsid w:val="00FF232A"/>
    <w:rsid w:val="00FF2600"/>
    <w:rsid w:val="00FF3153"/>
    <w:rsid w:val="00FF46FB"/>
    <w:rsid w:val="00FF4B0C"/>
    <w:rsid w:val="00FF60F7"/>
    <w:rsid w:val="00FF61BA"/>
    <w:rsid w:val="00FF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addc44,#a6d933,#30c6bf,#c9f"/>
    </o:shapedefaults>
    <o:shapelayout v:ext="edit">
      <o:idmap v:ext="edit" data="2"/>
    </o:shapelayout>
  </w:shapeDefaults>
  <w:decimalSymbol w:val="."/>
  <w:listSeparator w:val=","/>
  <w14:docId w14:val="412F5B3E"/>
  <w15:docId w15:val="{BEA230C1-F0A3-4652-B541-B005845E2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76516"/>
    <w:rPr>
      <w:color w:val="212120"/>
      <w:kern w:val="28"/>
    </w:rPr>
  </w:style>
  <w:style w:type="paragraph" w:styleId="Heading1">
    <w:name w:val="heading 1"/>
    <w:basedOn w:val="Normal"/>
    <w:next w:val="Normal"/>
    <w:link w:val="Heading1Char"/>
    <w:qFormat/>
    <w:rsid w:val="00D279CF"/>
    <w:pPr>
      <w:keepNext/>
      <w:keepLines/>
      <w:spacing w:before="240"/>
      <w:outlineLvl w:val="0"/>
    </w:pPr>
    <w:rPr>
      <w:rFonts w:ascii="Calibri Light" w:hAnsi="Calibri Light"/>
      <w:color w:val="2F5496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4D4133"/>
    <w:pPr>
      <w:spacing w:before="100" w:beforeAutospacing="1" w:after="100" w:afterAutospacing="1"/>
      <w:outlineLvl w:val="1"/>
    </w:pPr>
    <w:rPr>
      <w:b/>
      <w:bCs/>
      <w:color w:val="auto"/>
      <w:kern w:val="0"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D4133"/>
    <w:pPr>
      <w:spacing w:before="100" w:beforeAutospacing="1" w:after="100" w:afterAutospacing="1"/>
      <w:outlineLvl w:val="2"/>
    </w:pPr>
    <w:rPr>
      <w:b/>
      <w:bCs/>
      <w:color w:val="auto"/>
      <w:kern w:val="0"/>
      <w:sz w:val="27"/>
      <w:szCs w:val="27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5286B"/>
    <w:pPr>
      <w:keepNext/>
      <w:keepLines/>
      <w:spacing w:before="40"/>
      <w:outlineLvl w:val="3"/>
    </w:pPr>
    <w:rPr>
      <w:rFonts w:ascii="Calibri Light" w:hAnsi="Calibri Light"/>
      <w:i/>
      <w:iCs/>
      <w:color w:val="2F54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E00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E00A8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0E00A8"/>
    <w:pPr>
      <w:ind w:left="720"/>
      <w:contextualSpacing/>
    </w:pPr>
  </w:style>
  <w:style w:type="character" w:styleId="Hyperlink">
    <w:name w:val="Hyperlink"/>
    <w:uiPriority w:val="99"/>
    <w:unhideWhenUsed/>
    <w:rsid w:val="005232DF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8A2432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DE46E8"/>
    <w:rPr>
      <w:b/>
      <w:bCs/>
    </w:rPr>
  </w:style>
  <w:style w:type="paragraph" w:styleId="NormalWeb">
    <w:name w:val="Normal (Web)"/>
    <w:basedOn w:val="Normal"/>
    <w:uiPriority w:val="99"/>
    <w:unhideWhenUsed/>
    <w:rsid w:val="00BC768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Emphasis">
    <w:name w:val="Emphasis"/>
    <w:uiPriority w:val="20"/>
    <w:qFormat/>
    <w:rsid w:val="00A55AFC"/>
    <w:rPr>
      <w:i/>
      <w:iCs/>
    </w:rPr>
  </w:style>
  <w:style w:type="character" w:customStyle="1" w:styleId="Heading2Char">
    <w:name w:val="Heading 2 Char"/>
    <w:link w:val="Heading2"/>
    <w:uiPriority w:val="9"/>
    <w:rsid w:val="004D4133"/>
    <w:rPr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4D4133"/>
    <w:rPr>
      <w:b/>
      <w:bCs/>
      <w:sz w:val="27"/>
      <w:szCs w:val="27"/>
    </w:rPr>
  </w:style>
  <w:style w:type="paragraph" w:styleId="Header">
    <w:name w:val="header"/>
    <w:basedOn w:val="Normal"/>
    <w:link w:val="HeaderChar"/>
    <w:rsid w:val="00A237B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237B2"/>
    <w:rPr>
      <w:color w:val="212120"/>
      <w:kern w:val="28"/>
    </w:rPr>
  </w:style>
  <w:style w:type="paragraph" w:styleId="Footer">
    <w:name w:val="footer"/>
    <w:basedOn w:val="Normal"/>
    <w:link w:val="FooterChar"/>
    <w:rsid w:val="00A237B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A237B2"/>
    <w:rPr>
      <w:color w:val="212120"/>
      <w:kern w:val="28"/>
    </w:rPr>
  </w:style>
  <w:style w:type="character" w:customStyle="1" w:styleId="Heading4Char">
    <w:name w:val="Heading 4 Char"/>
    <w:link w:val="Heading4"/>
    <w:semiHidden/>
    <w:rsid w:val="00D5286B"/>
    <w:rPr>
      <w:rFonts w:ascii="Calibri Light" w:eastAsia="Times New Roman" w:hAnsi="Calibri Light" w:cs="Times New Roman"/>
      <w:i/>
      <w:iCs/>
      <w:color w:val="2F5496"/>
      <w:kern w:val="28"/>
    </w:rPr>
  </w:style>
  <w:style w:type="character" w:customStyle="1" w:styleId="Heading1Char">
    <w:name w:val="Heading 1 Char"/>
    <w:link w:val="Heading1"/>
    <w:rsid w:val="00D279CF"/>
    <w:rPr>
      <w:rFonts w:ascii="Calibri Light" w:eastAsia="Times New Roman" w:hAnsi="Calibri Light" w:cs="Times New Roman"/>
      <w:color w:val="2F5496"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3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4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0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8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77782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2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4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3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33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84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769345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1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364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02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5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0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0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2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56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3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4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1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12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141165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32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981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03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5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5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8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9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5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1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0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9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anklinhardincatholic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franklinhardincatholic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PATRICK\Downloads\July%2017,%202022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38285-F916-4C57-B220-11ED09D00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July 17, 2022 template</Template>
  <TotalTime>5734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StockLayouts</Company>
  <LinksUpToDate>false</LinksUpToDate>
  <CharactersWithSpaces>77</CharactersWithSpaces>
  <SharedDoc>false</SharedDoc>
  <HLinks>
    <vt:vector size="6" baseType="variant">
      <vt:variant>
        <vt:i4>4128811</vt:i4>
      </vt:variant>
      <vt:variant>
        <vt:i4>0</vt:i4>
      </vt:variant>
      <vt:variant>
        <vt:i4>0</vt:i4>
      </vt:variant>
      <vt:variant>
        <vt:i4>5</vt:i4>
      </vt:variant>
      <vt:variant>
        <vt:lpwstr>http://www.franklinhardincatholic.org/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STPATRICK</dc:creator>
  <cp:keywords/>
  <dc:description/>
  <cp:lastModifiedBy>Dawn Collins</cp:lastModifiedBy>
  <cp:revision>12</cp:revision>
  <cp:lastPrinted>2025-06-03T16:06:00Z</cp:lastPrinted>
  <dcterms:created xsi:type="dcterms:W3CDTF">2025-06-05T16:13:00Z</dcterms:created>
  <dcterms:modified xsi:type="dcterms:W3CDTF">2025-06-09T16:01:00Z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TC011832721033</vt:lpwstr>
  </property>
</Properties>
</file>